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EC9BB" w14:textId="760B363D" w:rsidR="008A6864" w:rsidRPr="00310BDE" w:rsidRDefault="00B073DB" w:rsidP="00310BDE">
      <w:pPr>
        <w:tabs>
          <w:tab w:val="left" w:pos="7380"/>
        </w:tabs>
        <w:jc w:val="left"/>
      </w:pPr>
      <w:r>
        <w:t>CMNS is an outreach ministry of Central United Methodist Church.</w:t>
      </w:r>
      <w:r w:rsidR="00310BDE" w:rsidRPr="00310BDE">
        <w:tab/>
      </w:r>
    </w:p>
    <w:p w14:paraId="62ADCCCB" w14:textId="77777777" w:rsidR="008A6864" w:rsidRPr="00310BDE" w:rsidRDefault="008A6864" w:rsidP="008A6864">
      <w:pPr>
        <w:rPr>
          <w:rFonts w:ascii="Catchup" w:hAnsi="Catchup"/>
        </w:rPr>
      </w:pPr>
    </w:p>
    <w:p w14:paraId="40967AFC" w14:textId="4B101056" w:rsidR="00D2379A" w:rsidRPr="00310BDE" w:rsidRDefault="0062683C" w:rsidP="00D2379A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both"/>
        <w:rPr>
          <w:rFonts w:ascii="Catchup" w:hAnsi="Catchup"/>
        </w:rPr>
        <w:sectPr w:rsidR="00D2379A" w:rsidRPr="00310BDE" w:rsidSect="00471CC7">
          <w:footerReference w:type="default" r:id="rId8"/>
          <w:headerReference w:type="first" r:id="rId9"/>
          <w:pgSz w:w="12240" w:h="15840"/>
          <w:pgMar w:top="1440" w:right="1440" w:bottom="1440" w:left="144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titlePg/>
          <w:docGrid w:linePitch="360"/>
        </w:sectPr>
      </w:pPr>
      <w:r>
        <w:rPr>
          <w:rFonts w:ascii="Catchup" w:hAnsi="Catchup"/>
        </w:rPr>
        <w:t xml:space="preserve">                                                                                                                                      </w:t>
      </w:r>
      <w:r w:rsidR="00D510B2">
        <w:rPr>
          <w:rFonts w:ascii="Catchup" w:hAnsi="Catchup"/>
        </w:rPr>
        <w:t xml:space="preserve">                   March</w:t>
      </w:r>
      <w:r w:rsidR="00662A70">
        <w:rPr>
          <w:rFonts w:ascii="Catchup" w:hAnsi="Catchup"/>
        </w:rPr>
        <w:t xml:space="preserve"> 201</w:t>
      </w:r>
      <w:r w:rsidR="00DE2422">
        <w:rPr>
          <w:rFonts w:ascii="Catchup" w:hAnsi="Catchup"/>
        </w:rPr>
        <w:t>9</w:t>
      </w:r>
    </w:p>
    <w:p w14:paraId="67F8FD52" w14:textId="77777777" w:rsidR="008C6ABC" w:rsidRDefault="008C6ABC" w:rsidP="008A6864">
      <w:pPr>
        <w:jc w:val="both"/>
        <w:rPr>
          <w:rFonts w:ascii="Bluff" w:hAnsi="Bluff"/>
          <w:b/>
          <w:color w:val="FF0000"/>
          <w:sz w:val="56"/>
          <w:szCs w:val="56"/>
        </w:rPr>
      </w:pPr>
    </w:p>
    <w:p w14:paraId="561B2295" w14:textId="77777777" w:rsidR="004A4226" w:rsidRPr="004A4226" w:rsidRDefault="008C6ABC" w:rsidP="008A6864">
      <w:pPr>
        <w:jc w:val="both"/>
        <w:rPr>
          <w:rFonts w:ascii="Bluff" w:hAnsi="Bluff"/>
          <w:b/>
          <w:color w:val="FF0000"/>
          <w:sz w:val="56"/>
          <w:szCs w:val="56"/>
        </w:rPr>
      </w:pPr>
      <w:r>
        <w:rPr>
          <w:rFonts w:ascii="Bluff" w:hAnsi="Bluff"/>
          <w:b/>
          <w:color w:val="FF0000"/>
          <w:sz w:val="56"/>
          <w:szCs w:val="56"/>
        </w:rPr>
        <w:t xml:space="preserve">        </w:t>
      </w:r>
      <w:r w:rsidR="004A4226" w:rsidRPr="004A4226">
        <w:rPr>
          <w:rFonts w:ascii="Bluff" w:hAnsi="Bluff"/>
          <w:b/>
          <w:color w:val="FF0000"/>
          <w:sz w:val="56"/>
          <w:szCs w:val="56"/>
        </w:rPr>
        <w:t xml:space="preserve">   </w:t>
      </w:r>
      <w:r w:rsidR="00D510B2">
        <w:rPr>
          <w:rFonts w:ascii="Bluff" w:hAnsi="Bluff"/>
          <w:b/>
          <w:noProof/>
          <w:color w:val="FF0000"/>
          <w:sz w:val="56"/>
          <w:szCs w:val="56"/>
        </w:rPr>
        <w:drawing>
          <wp:inline distT="0" distB="0" distL="0" distR="0" wp14:anchorId="182144C2" wp14:editId="395BEFC7">
            <wp:extent cx="1114425" cy="1114425"/>
            <wp:effectExtent l="0" t="0" r="0" b="9525"/>
            <wp:docPr id="9" name="Picture 9" descr="C:\Users\CMNS\AppData\Local\Microsoft\Windows\Temporary Internet Files\Content.IE5\DYDRZFUT\happystpatricksdayleprechaunwithpotofgoldballoon.jp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NS\AppData\Local\Microsoft\Windows\Temporary Internet Files\Content.IE5\DYDRZFUT\happystpatricksdayleprechaunwithpotofgoldballoon.jpg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226" w:rsidRPr="004A4226">
        <w:rPr>
          <w:rFonts w:ascii="Bluff" w:hAnsi="Bluff"/>
          <w:b/>
          <w:color w:val="FF0000"/>
          <w:sz w:val="56"/>
          <w:szCs w:val="56"/>
        </w:rPr>
        <w:t xml:space="preserve">   </w:t>
      </w:r>
    </w:p>
    <w:p w14:paraId="6A0A8844" w14:textId="77777777" w:rsidR="004E0BF7" w:rsidRPr="004A4226" w:rsidRDefault="004E0BF7" w:rsidP="008A6864">
      <w:pPr>
        <w:jc w:val="both"/>
        <w:rPr>
          <w:rFonts w:ascii="Bluff" w:hAnsi="Bluff"/>
          <w:b/>
        </w:rPr>
      </w:pPr>
    </w:p>
    <w:p w14:paraId="311A8640" w14:textId="77777777" w:rsidR="00BE079F" w:rsidRPr="008C6ABC" w:rsidRDefault="008A6864" w:rsidP="00662A70">
      <w:pPr>
        <w:rPr>
          <w:rFonts w:ascii="Adelon" w:hAnsi="Adelon"/>
          <w:b/>
          <w:sz w:val="36"/>
          <w:szCs w:val="36"/>
        </w:rPr>
      </w:pPr>
      <w:r w:rsidRPr="008C6ABC">
        <w:rPr>
          <w:rFonts w:ascii="Adelon" w:hAnsi="Adelon"/>
          <w:b/>
          <w:sz w:val="36"/>
          <w:szCs w:val="36"/>
          <w:u w:val="single"/>
        </w:rPr>
        <w:t>From the Office</w:t>
      </w:r>
      <w:r w:rsidRPr="008C6ABC">
        <w:rPr>
          <w:rFonts w:ascii="Adelon" w:hAnsi="Adelon"/>
          <w:b/>
          <w:sz w:val="36"/>
          <w:szCs w:val="36"/>
        </w:rPr>
        <w:t>:</w:t>
      </w:r>
    </w:p>
    <w:p w14:paraId="619D0E27" w14:textId="77777777" w:rsidR="00662A70" w:rsidRPr="00662A70" w:rsidRDefault="00662A70" w:rsidP="00662A70">
      <w:pPr>
        <w:rPr>
          <w:rFonts w:ascii="Adelon" w:hAnsi="Adelon"/>
          <w:b/>
        </w:rPr>
      </w:pPr>
    </w:p>
    <w:p w14:paraId="6134E441" w14:textId="425694F7" w:rsidR="008C6ABC" w:rsidRPr="00D510B2" w:rsidRDefault="001D7C95" w:rsidP="00C63D0C">
      <w:pPr>
        <w:rPr>
          <w:rFonts w:ascii="Adelon" w:hAnsi="Adelon"/>
          <w:b/>
        </w:rPr>
      </w:pPr>
      <w:r>
        <w:rPr>
          <w:rFonts w:ascii="Adelon" w:hAnsi="Adelon"/>
          <w:b/>
        </w:rPr>
        <w:t>Class lists for the 201</w:t>
      </w:r>
      <w:r w:rsidR="00DE2422">
        <w:rPr>
          <w:rFonts w:ascii="Adelon" w:hAnsi="Adelon"/>
          <w:b/>
        </w:rPr>
        <w:t>9</w:t>
      </w:r>
      <w:r>
        <w:rPr>
          <w:rFonts w:ascii="Adelon" w:hAnsi="Adelon"/>
          <w:b/>
        </w:rPr>
        <w:t>-20</w:t>
      </w:r>
      <w:r w:rsidR="00DE2422">
        <w:rPr>
          <w:rFonts w:ascii="Adelon" w:hAnsi="Adelon"/>
          <w:b/>
        </w:rPr>
        <w:t>20</w:t>
      </w:r>
      <w:r w:rsidR="00D510B2">
        <w:rPr>
          <w:rFonts w:ascii="Adelon" w:hAnsi="Adelon"/>
          <w:b/>
        </w:rPr>
        <w:t xml:space="preserve"> School Year were posted on</w:t>
      </w:r>
      <w:r w:rsidR="00F54BFB">
        <w:rPr>
          <w:rFonts w:ascii="Adelon" w:hAnsi="Adelon"/>
          <w:b/>
        </w:rPr>
        <w:t xml:space="preserve"> February</w:t>
      </w:r>
      <w:r w:rsidR="003C5FA0">
        <w:rPr>
          <w:rFonts w:ascii="Adelon" w:hAnsi="Adelon"/>
          <w:b/>
        </w:rPr>
        <w:t xml:space="preserve"> </w:t>
      </w:r>
      <w:r w:rsidR="00DE2422">
        <w:rPr>
          <w:rFonts w:ascii="Adelon" w:hAnsi="Adelon"/>
          <w:b/>
        </w:rPr>
        <w:t>22</w:t>
      </w:r>
      <w:r w:rsidR="00D510B2">
        <w:rPr>
          <w:rFonts w:ascii="Adelon" w:hAnsi="Adelon"/>
          <w:b/>
        </w:rPr>
        <w:t xml:space="preserve">. We </w:t>
      </w:r>
      <w:r w:rsidR="00353489">
        <w:rPr>
          <w:rFonts w:ascii="Adelon" w:hAnsi="Adelon"/>
          <w:b/>
        </w:rPr>
        <w:t xml:space="preserve">still </w:t>
      </w:r>
      <w:r w:rsidR="00D510B2">
        <w:rPr>
          <w:rFonts w:ascii="Adelon" w:hAnsi="Adelon"/>
          <w:b/>
        </w:rPr>
        <w:t xml:space="preserve">have </w:t>
      </w:r>
      <w:r w:rsidR="00C63D0C">
        <w:rPr>
          <w:rFonts w:ascii="Adelon" w:hAnsi="Adelon"/>
          <w:b/>
        </w:rPr>
        <w:t xml:space="preserve">some </w:t>
      </w:r>
      <w:r w:rsidR="00D510B2">
        <w:rPr>
          <w:rFonts w:ascii="Adelon" w:hAnsi="Adelon"/>
          <w:b/>
        </w:rPr>
        <w:t>open</w:t>
      </w:r>
      <w:r w:rsidR="00163153">
        <w:rPr>
          <w:rFonts w:ascii="Adelon" w:hAnsi="Adelon"/>
          <w:b/>
        </w:rPr>
        <w:t xml:space="preserve">ings </w:t>
      </w:r>
      <w:r w:rsidR="002A3463">
        <w:rPr>
          <w:rFonts w:ascii="Adelon" w:hAnsi="Adelon"/>
          <w:b/>
        </w:rPr>
        <w:t>i</w:t>
      </w:r>
      <w:r w:rsidR="00163153">
        <w:rPr>
          <w:rFonts w:ascii="Adelon" w:hAnsi="Adelon"/>
          <w:b/>
        </w:rPr>
        <w:t>n the</w:t>
      </w:r>
      <w:r w:rsidR="00712904">
        <w:rPr>
          <w:rFonts w:ascii="Adelon" w:hAnsi="Adelon"/>
          <w:b/>
        </w:rPr>
        <w:t xml:space="preserve"> </w:t>
      </w:r>
      <w:r w:rsidR="00C63D0C">
        <w:rPr>
          <w:rFonts w:ascii="Adelon" w:hAnsi="Adelon"/>
          <w:b/>
        </w:rPr>
        <w:t xml:space="preserve">2’s AM, 2’s PM, 3’s T/Th AM, 3’s MWF PM, 4’s MWF AM, 4’s MWF PM and 4’s M-F AM </w:t>
      </w:r>
      <w:r w:rsidR="00D510B2">
        <w:rPr>
          <w:rFonts w:ascii="Adelon" w:hAnsi="Adelon"/>
          <w:b/>
        </w:rPr>
        <w:t>classes.</w:t>
      </w:r>
    </w:p>
    <w:p w14:paraId="452575A4" w14:textId="77777777" w:rsidR="00662A70" w:rsidRPr="00662A70" w:rsidRDefault="00FA6F66" w:rsidP="00662A70">
      <w:pPr>
        <w:jc w:val="both"/>
        <w:rPr>
          <w:rFonts w:ascii="Adelon" w:hAnsi="Adelon"/>
          <w:b/>
          <w:color w:val="FF0000"/>
          <w:sz w:val="36"/>
          <w:szCs w:val="36"/>
        </w:rPr>
      </w:pPr>
      <w:r>
        <w:rPr>
          <w:rFonts w:ascii="Adelon" w:hAnsi="Adelon"/>
          <w:b/>
          <w:noProof/>
          <w:color w:val="FF0000"/>
          <w:sz w:val="36"/>
          <w:szCs w:val="36"/>
        </w:rPr>
        <w:t xml:space="preserve">            </w:t>
      </w:r>
      <w:r>
        <w:rPr>
          <w:rFonts w:ascii="Adelon" w:hAnsi="Adelon"/>
          <w:b/>
          <w:color w:val="FF0000"/>
          <w:sz w:val="36"/>
          <w:szCs w:val="36"/>
        </w:rPr>
        <w:t xml:space="preserve">   </w:t>
      </w:r>
    </w:p>
    <w:p w14:paraId="491F0139" w14:textId="77777777" w:rsidR="001E6C54" w:rsidRPr="00EC0743" w:rsidRDefault="00FC473E" w:rsidP="00932227">
      <w:pPr>
        <w:rPr>
          <w:rFonts w:ascii="Comic Sans MS" w:hAnsi="Comic Sans MS"/>
          <w:noProof/>
          <w:color w:val="00B050"/>
          <w:sz w:val="20"/>
          <w:szCs w:val="20"/>
        </w:rPr>
      </w:pPr>
      <w:r>
        <w:rPr>
          <w:sz w:val="44"/>
          <w:szCs w:val="44"/>
        </w:rPr>
        <w:t>Ca</w:t>
      </w:r>
      <w:r w:rsidR="00CB20A4" w:rsidRPr="00CB20A4">
        <w:rPr>
          <w:sz w:val="44"/>
          <w:szCs w:val="44"/>
        </w:rPr>
        <w:t>lendar</w:t>
      </w:r>
    </w:p>
    <w:p w14:paraId="457ED015" w14:textId="77777777" w:rsidR="00932227" w:rsidRDefault="00D510B2" w:rsidP="00745ED2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D019072" w14:textId="30AF5C05" w:rsidR="00F956D9" w:rsidRDefault="001D7C95" w:rsidP="00745ED2">
      <w:pPr>
        <w:jc w:val="left"/>
        <w:rPr>
          <w:sz w:val="24"/>
          <w:szCs w:val="24"/>
        </w:rPr>
      </w:pPr>
      <w:r>
        <w:rPr>
          <w:sz w:val="24"/>
          <w:szCs w:val="24"/>
        </w:rPr>
        <w:t>March</w:t>
      </w:r>
      <w:r>
        <w:rPr>
          <w:sz w:val="24"/>
          <w:szCs w:val="24"/>
        </w:rPr>
        <w:tab/>
      </w:r>
      <w:r w:rsidR="00DE2422">
        <w:rPr>
          <w:sz w:val="24"/>
          <w:szCs w:val="24"/>
        </w:rPr>
        <w:t>7</w:t>
      </w:r>
      <w:r w:rsidR="00F956D9">
        <w:rPr>
          <w:sz w:val="24"/>
          <w:szCs w:val="24"/>
        </w:rPr>
        <w:tab/>
      </w:r>
      <w:r>
        <w:rPr>
          <w:sz w:val="24"/>
          <w:szCs w:val="24"/>
        </w:rPr>
        <w:t>Annual Spaghetti Dinner</w:t>
      </w:r>
    </w:p>
    <w:p w14:paraId="300F1E96" w14:textId="45E9AC6A" w:rsidR="00D510B2" w:rsidRDefault="00FC473E" w:rsidP="00745ED2">
      <w:pPr>
        <w:jc w:val="left"/>
        <w:rPr>
          <w:sz w:val="24"/>
          <w:szCs w:val="24"/>
        </w:rPr>
      </w:pPr>
      <w:r>
        <w:rPr>
          <w:sz w:val="24"/>
          <w:szCs w:val="24"/>
        </w:rPr>
        <w:t>March 1</w:t>
      </w:r>
      <w:r w:rsidR="00DE2422">
        <w:rPr>
          <w:sz w:val="24"/>
          <w:szCs w:val="24"/>
        </w:rPr>
        <w:t>6</w:t>
      </w:r>
      <w:r>
        <w:rPr>
          <w:sz w:val="24"/>
          <w:szCs w:val="24"/>
        </w:rPr>
        <w:t xml:space="preserve">         </w:t>
      </w:r>
      <w:r w:rsidR="001D7C95">
        <w:rPr>
          <w:sz w:val="24"/>
          <w:szCs w:val="24"/>
        </w:rPr>
        <w:t>Saturday Parent Workday</w:t>
      </w:r>
    </w:p>
    <w:p w14:paraId="4F152AAC" w14:textId="3088320E" w:rsidR="00CB20A4" w:rsidRDefault="00CB20A4" w:rsidP="00745ED2">
      <w:pPr>
        <w:jc w:val="left"/>
        <w:rPr>
          <w:sz w:val="24"/>
          <w:szCs w:val="24"/>
        </w:rPr>
      </w:pPr>
    </w:p>
    <w:p w14:paraId="73F50ADD" w14:textId="77777777" w:rsidR="00DE2422" w:rsidRDefault="00DE2422" w:rsidP="00745ED2">
      <w:pPr>
        <w:jc w:val="left"/>
        <w:rPr>
          <w:sz w:val="24"/>
          <w:szCs w:val="24"/>
        </w:rPr>
      </w:pPr>
    </w:p>
    <w:p w14:paraId="407EA777" w14:textId="77777777" w:rsidR="007A0BA7" w:rsidRPr="00310BDE" w:rsidRDefault="00694A55" w:rsidP="00745ED2">
      <w:pPr>
        <w:jc w:val="left"/>
        <w:rPr>
          <w:b/>
          <w:u w:val="single"/>
        </w:rPr>
      </w:pPr>
      <w:r w:rsidRPr="00310BDE">
        <w:rPr>
          <w:b/>
          <w:u w:val="single"/>
        </w:rPr>
        <w:t>Important Phone Numbers</w:t>
      </w:r>
    </w:p>
    <w:p w14:paraId="55EB4CE2" w14:textId="77777777" w:rsidR="002335F3" w:rsidRPr="00310BDE" w:rsidRDefault="002335F3" w:rsidP="00745ED2">
      <w:pPr>
        <w:jc w:val="left"/>
        <w:rPr>
          <w:u w:val="single"/>
        </w:rPr>
      </w:pPr>
    </w:p>
    <w:p w14:paraId="4A22C240" w14:textId="26DEE245" w:rsidR="002335F3" w:rsidRPr="00310BDE" w:rsidRDefault="00694A55" w:rsidP="00745ED2">
      <w:pPr>
        <w:jc w:val="left"/>
      </w:pPr>
      <w:r w:rsidRPr="00310BDE">
        <w:t xml:space="preserve">School Office: </w:t>
      </w:r>
      <w:r w:rsidR="002335F3" w:rsidRPr="00310BDE">
        <w:t xml:space="preserve"> </w:t>
      </w:r>
      <w:r w:rsidRPr="00310BDE">
        <w:t xml:space="preserve"> 462-5127</w:t>
      </w:r>
    </w:p>
    <w:p w14:paraId="3282EA44" w14:textId="77777777" w:rsidR="002335F3" w:rsidRPr="00310BDE" w:rsidRDefault="002335F3" w:rsidP="00745ED2">
      <w:pPr>
        <w:jc w:val="left"/>
      </w:pPr>
      <w:r w:rsidRPr="00310BDE">
        <w:t xml:space="preserve">Church Office: </w:t>
      </w:r>
      <w:r w:rsidR="00694A55" w:rsidRPr="00310BDE">
        <w:t xml:space="preserve"> </w:t>
      </w:r>
      <w:r w:rsidRPr="00310BDE">
        <w:t>466-5046</w:t>
      </w:r>
    </w:p>
    <w:p w14:paraId="63620473" w14:textId="77777777" w:rsidR="002335F3" w:rsidRPr="00310BDE" w:rsidRDefault="002335F3" w:rsidP="00745ED2">
      <w:pPr>
        <w:jc w:val="left"/>
      </w:pPr>
    </w:p>
    <w:p w14:paraId="42519023" w14:textId="77777777" w:rsidR="002335F3" w:rsidRPr="00310BDE" w:rsidRDefault="002335F3" w:rsidP="002A3463">
      <w:pPr>
        <w:jc w:val="both"/>
      </w:pPr>
      <w:r w:rsidRPr="00310BDE">
        <w:t>Tax ID Number for CMNS</w:t>
      </w:r>
      <w:r w:rsidR="00667631" w:rsidRPr="00310BDE">
        <w:t>:</w:t>
      </w:r>
    </w:p>
    <w:p w14:paraId="4E1358D2" w14:textId="33740954" w:rsidR="00694A55" w:rsidRDefault="002335F3" w:rsidP="002A3463">
      <w:pPr>
        <w:ind w:left="720" w:firstLine="720"/>
        <w:jc w:val="both"/>
      </w:pPr>
      <w:r w:rsidRPr="00310BDE">
        <w:t>94-1294904</w:t>
      </w:r>
    </w:p>
    <w:p w14:paraId="0596A9AB" w14:textId="0F00A071" w:rsidR="003C5FA0" w:rsidRDefault="003C5FA0" w:rsidP="00667631">
      <w:r>
        <w:rPr>
          <w:noProof/>
        </w:rPr>
        <w:drawing>
          <wp:anchor distT="0" distB="0" distL="114300" distR="114300" simplePos="0" relativeHeight="251664384" behindDoc="0" locked="0" layoutInCell="1" allowOverlap="1" wp14:anchorId="6B4DFED2" wp14:editId="19F5B263">
            <wp:simplePos x="0" y="0"/>
            <wp:positionH relativeFrom="column">
              <wp:posOffset>198537</wp:posOffset>
            </wp:positionH>
            <wp:positionV relativeFrom="paragraph">
              <wp:posOffset>46415</wp:posOffset>
            </wp:positionV>
            <wp:extent cx="1186601" cy="1087721"/>
            <wp:effectExtent l="171450" t="209550" r="166370" b="2082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g-shamrock-nobor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6881">
                      <a:off x="0" y="0"/>
                      <a:ext cx="1193228" cy="109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33C6A" w14:textId="13426634" w:rsidR="00F956D9" w:rsidRDefault="00F956D9" w:rsidP="00F956D9">
      <w:pPr>
        <w:jc w:val="both"/>
      </w:pPr>
    </w:p>
    <w:p w14:paraId="49719D54" w14:textId="1D6D8E81" w:rsidR="006F2D07" w:rsidRDefault="006F2D07" w:rsidP="006F2D07">
      <w:pPr>
        <w:jc w:val="both"/>
        <w:rPr>
          <w:rFonts w:ascii="Kristen ITC" w:hAnsi="Kristen ITC"/>
          <w:noProof/>
          <w:sz w:val="32"/>
          <w:szCs w:val="32"/>
        </w:rPr>
      </w:pPr>
      <w:r>
        <w:rPr>
          <w:rFonts w:ascii="Kristen ITC" w:hAnsi="Kristen ITC"/>
          <w:noProof/>
          <w:sz w:val="32"/>
          <w:szCs w:val="32"/>
        </w:rPr>
        <w:t xml:space="preserve">             </w:t>
      </w:r>
    </w:p>
    <w:p w14:paraId="26AD6BCB" w14:textId="77777777" w:rsidR="00EF35BA" w:rsidRDefault="00EF35BA" w:rsidP="006F2D07">
      <w:pPr>
        <w:jc w:val="both"/>
        <w:rPr>
          <w:rFonts w:ascii="Broadway" w:hAnsi="Broadway"/>
          <w:noProof/>
          <w:color w:val="FF0000"/>
          <w:sz w:val="44"/>
          <w:szCs w:val="44"/>
        </w:rPr>
      </w:pPr>
    </w:p>
    <w:p w14:paraId="660D2123" w14:textId="77777777" w:rsidR="00C06253" w:rsidRPr="00B073DB" w:rsidRDefault="00F956D9" w:rsidP="00B073DB">
      <w:pPr>
        <w:rPr>
          <w:rFonts w:ascii="Adorable" w:hAnsi="Adorable"/>
          <w:b/>
          <w:color w:val="FF0000"/>
          <w:sz w:val="72"/>
          <w:szCs w:val="72"/>
        </w:rPr>
      </w:pPr>
      <w:r w:rsidRPr="00B073DB">
        <w:rPr>
          <w:rFonts w:ascii="Broadway" w:hAnsi="Broadway"/>
          <w:noProof/>
          <w:color w:val="FF0000"/>
          <w:sz w:val="72"/>
          <w:szCs w:val="72"/>
        </w:rPr>
        <w:t>Spaghetti Dinner</w:t>
      </w:r>
    </w:p>
    <w:p w14:paraId="20BD261E" w14:textId="77777777" w:rsidR="00C06253" w:rsidRDefault="00C06253" w:rsidP="00F956D9">
      <w:pPr>
        <w:rPr>
          <w:rFonts w:ascii="Broadway" w:hAnsi="Broadway"/>
          <w:noProof/>
          <w:color w:val="FF0000"/>
          <w:sz w:val="44"/>
          <w:szCs w:val="44"/>
        </w:rPr>
      </w:pPr>
    </w:p>
    <w:p w14:paraId="136BFDAE" w14:textId="77777777" w:rsidR="00E94242" w:rsidRDefault="00F956D9" w:rsidP="00F956D9">
      <w:pPr>
        <w:rPr>
          <w:rFonts w:ascii="Billboard" w:hAnsi="Billboard"/>
          <w:noProof/>
          <w:color w:val="FF0000"/>
          <w:sz w:val="24"/>
          <w:szCs w:val="24"/>
        </w:rPr>
      </w:pPr>
      <w:r>
        <w:rPr>
          <w:rFonts w:ascii="Billboard" w:hAnsi="Billboard"/>
          <w:noProof/>
          <w:color w:val="FF0000"/>
          <w:sz w:val="24"/>
          <w:szCs w:val="24"/>
        </w:rPr>
        <w:drawing>
          <wp:inline distT="0" distB="0" distL="0" distR="0" wp14:anchorId="6E77A310" wp14:editId="7EB78D47">
            <wp:extent cx="1857375" cy="1741289"/>
            <wp:effectExtent l="0" t="0" r="0" b="0"/>
            <wp:docPr id="6" name="Picture 6" descr="C:\Users\CMNS\AppData\Local\Microsoft\Windows\Temporary Internet Files\Content.IE5\1P0RK4O5\spaghetti%20dinn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NS\AppData\Local\Microsoft\Windows\Temporary Internet Files\Content.IE5\1P0RK4O5\spaghetti%20dinner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B934" w14:textId="3D2C8C62" w:rsidR="00E94242" w:rsidRPr="00625D6B" w:rsidRDefault="001D7C95" w:rsidP="00791BB6">
      <w:pPr>
        <w:jc w:val="left"/>
        <w:rPr>
          <w:rFonts w:ascii="Architect" w:hAnsi="Architect"/>
          <w:color w:val="FF0000"/>
          <w:sz w:val="24"/>
          <w:szCs w:val="24"/>
        </w:rPr>
      </w:pPr>
      <w:r>
        <w:rPr>
          <w:rFonts w:ascii="Architect" w:hAnsi="Architect"/>
          <w:color w:val="FF0000"/>
          <w:sz w:val="24"/>
          <w:szCs w:val="24"/>
        </w:rPr>
        <w:t xml:space="preserve">When: </w:t>
      </w:r>
      <w:r w:rsidR="002D651D">
        <w:rPr>
          <w:rFonts w:ascii="Architect" w:hAnsi="Architect"/>
          <w:color w:val="FF0000"/>
          <w:sz w:val="24"/>
          <w:szCs w:val="24"/>
        </w:rPr>
        <w:t xml:space="preserve">Thursday, March </w:t>
      </w:r>
      <w:r w:rsidR="00DE2422">
        <w:rPr>
          <w:rFonts w:ascii="Architect" w:hAnsi="Architect"/>
          <w:color w:val="FF0000"/>
          <w:sz w:val="24"/>
          <w:szCs w:val="24"/>
        </w:rPr>
        <w:t>7</w:t>
      </w:r>
    </w:p>
    <w:p w14:paraId="77A0D42F" w14:textId="77777777" w:rsidR="00F956D9" w:rsidRPr="00625D6B" w:rsidRDefault="00F956D9" w:rsidP="00791BB6">
      <w:pPr>
        <w:jc w:val="left"/>
        <w:rPr>
          <w:rFonts w:ascii="Architect" w:hAnsi="Architect"/>
          <w:color w:val="FF0000"/>
          <w:sz w:val="24"/>
          <w:szCs w:val="24"/>
        </w:rPr>
      </w:pPr>
      <w:r w:rsidRPr="00625D6B">
        <w:rPr>
          <w:rFonts w:ascii="Architect" w:hAnsi="Architect"/>
          <w:color w:val="FF0000"/>
          <w:sz w:val="24"/>
          <w:szCs w:val="24"/>
        </w:rPr>
        <w:t>Where:</w:t>
      </w:r>
      <w:r w:rsidR="006F2D07" w:rsidRPr="00625D6B">
        <w:rPr>
          <w:rFonts w:ascii="Architect" w:hAnsi="Architect"/>
          <w:color w:val="FF0000"/>
          <w:sz w:val="24"/>
          <w:szCs w:val="24"/>
        </w:rPr>
        <w:t xml:space="preserve"> CMNS</w:t>
      </w:r>
      <w:r w:rsidRPr="00625D6B">
        <w:rPr>
          <w:rFonts w:ascii="Architect" w:hAnsi="Architect"/>
          <w:color w:val="FF0000"/>
          <w:sz w:val="24"/>
          <w:szCs w:val="24"/>
        </w:rPr>
        <w:t xml:space="preserve"> Fellowship Hall</w:t>
      </w:r>
    </w:p>
    <w:p w14:paraId="6FF8F62C" w14:textId="77777777" w:rsidR="00F956D9" w:rsidRPr="00625D6B" w:rsidRDefault="00F956D9" w:rsidP="00791BB6">
      <w:pPr>
        <w:jc w:val="left"/>
        <w:rPr>
          <w:rFonts w:ascii="Architect" w:hAnsi="Architect"/>
          <w:color w:val="FF0000"/>
          <w:sz w:val="24"/>
          <w:szCs w:val="24"/>
        </w:rPr>
      </w:pPr>
      <w:r w:rsidRPr="00625D6B">
        <w:rPr>
          <w:rFonts w:ascii="Architect" w:hAnsi="Architect"/>
          <w:color w:val="FF0000"/>
          <w:sz w:val="24"/>
          <w:szCs w:val="24"/>
        </w:rPr>
        <w:t>Time: 5:00 – 7:00 PM</w:t>
      </w:r>
    </w:p>
    <w:p w14:paraId="3D08F3CA" w14:textId="77777777" w:rsidR="006F2D07" w:rsidRPr="00625D6B" w:rsidRDefault="006F2D07" w:rsidP="00791BB6">
      <w:pPr>
        <w:jc w:val="left"/>
        <w:rPr>
          <w:rFonts w:ascii="Architect" w:hAnsi="Architect"/>
          <w:color w:val="FF0000"/>
          <w:sz w:val="24"/>
          <w:szCs w:val="24"/>
        </w:rPr>
      </w:pPr>
    </w:p>
    <w:p w14:paraId="1B7D6553" w14:textId="77777777" w:rsidR="006F2D07" w:rsidRPr="00625D6B" w:rsidRDefault="006F2D07" w:rsidP="00791BB6">
      <w:pPr>
        <w:jc w:val="left"/>
        <w:rPr>
          <w:rFonts w:ascii="Architect" w:hAnsi="Architect"/>
          <w:color w:val="FF0000"/>
          <w:sz w:val="24"/>
          <w:szCs w:val="24"/>
        </w:rPr>
      </w:pPr>
      <w:r w:rsidRPr="00625D6B">
        <w:rPr>
          <w:rFonts w:ascii="Architect" w:hAnsi="Architect"/>
          <w:color w:val="FF0000"/>
          <w:sz w:val="24"/>
          <w:szCs w:val="24"/>
        </w:rPr>
        <w:t>$30.00 Family of Four</w:t>
      </w:r>
    </w:p>
    <w:p w14:paraId="34A4EBEF" w14:textId="77777777" w:rsidR="006F2D07" w:rsidRPr="00625D6B" w:rsidRDefault="006F2D07" w:rsidP="00791BB6">
      <w:pPr>
        <w:jc w:val="left"/>
        <w:rPr>
          <w:rFonts w:ascii="Architect" w:hAnsi="Architect"/>
          <w:color w:val="FF0000"/>
          <w:sz w:val="24"/>
          <w:szCs w:val="24"/>
        </w:rPr>
      </w:pPr>
      <w:r w:rsidRPr="00625D6B">
        <w:rPr>
          <w:rFonts w:ascii="Architect" w:hAnsi="Architect"/>
          <w:color w:val="FF0000"/>
          <w:sz w:val="24"/>
          <w:szCs w:val="24"/>
        </w:rPr>
        <w:t>$8.00 Additional Meal</w:t>
      </w:r>
    </w:p>
    <w:p w14:paraId="35FBEDF1" w14:textId="77777777" w:rsidR="006F2D07" w:rsidRPr="00625D6B" w:rsidRDefault="006F2D07" w:rsidP="00791BB6">
      <w:pPr>
        <w:jc w:val="left"/>
        <w:rPr>
          <w:rFonts w:ascii="Architect" w:hAnsi="Architect"/>
          <w:color w:val="FF0000"/>
          <w:sz w:val="24"/>
          <w:szCs w:val="24"/>
        </w:rPr>
      </w:pPr>
    </w:p>
    <w:p w14:paraId="1CE40048" w14:textId="77777777" w:rsidR="006F2D07" w:rsidRPr="00625D6B" w:rsidRDefault="006F2D07" w:rsidP="00791BB6">
      <w:pPr>
        <w:jc w:val="left"/>
        <w:rPr>
          <w:rFonts w:ascii="Architect" w:hAnsi="Architect"/>
          <w:color w:val="FF0000"/>
          <w:sz w:val="24"/>
          <w:szCs w:val="24"/>
        </w:rPr>
      </w:pPr>
      <w:r w:rsidRPr="00625D6B">
        <w:rPr>
          <w:rFonts w:ascii="Architect" w:hAnsi="Architect"/>
          <w:color w:val="FF0000"/>
          <w:sz w:val="24"/>
          <w:szCs w:val="24"/>
        </w:rPr>
        <w:t>Dinner includes Italian Chicken, Spaghetti, Salad and Bread</w:t>
      </w:r>
    </w:p>
    <w:p w14:paraId="71EB99CD" w14:textId="77777777" w:rsidR="006F2D07" w:rsidRPr="00625D6B" w:rsidRDefault="006F2D07" w:rsidP="006F2D07">
      <w:pPr>
        <w:pStyle w:val="ListParagraph"/>
        <w:jc w:val="left"/>
        <w:rPr>
          <w:rFonts w:ascii="Architect" w:hAnsi="Architect"/>
          <w:color w:val="FF0000"/>
          <w:sz w:val="24"/>
          <w:szCs w:val="24"/>
        </w:rPr>
      </w:pPr>
      <w:r w:rsidRPr="00625D6B">
        <w:rPr>
          <w:rFonts w:ascii="Architect" w:hAnsi="Architect"/>
          <w:color w:val="FF0000"/>
          <w:sz w:val="24"/>
          <w:szCs w:val="24"/>
        </w:rPr>
        <w:t>Also available:</w:t>
      </w:r>
    </w:p>
    <w:p w14:paraId="767850E5" w14:textId="4679B183" w:rsidR="006F2D07" w:rsidRPr="00625D6B" w:rsidRDefault="006F2D07" w:rsidP="006F2D07">
      <w:pPr>
        <w:pStyle w:val="ListParagraph"/>
        <w:numPr>
          <w:ilvl w:val="0"/>
          <w:numId w:val="11"/>
        </w:numPr>
        <w:jc w:val="left"/>
        <w:rPr>
          <w:rFonts w:ascii="Architect" w:hAnsi="Architect"/>
          <w:color w:val="FF0000"/>
          <w:sz w:val="24"/>
          <w:szCs w:val="24"/>
        </w:rPr>
      </w:pPr>
      <w:r w:rsidRPr="00625D6B">
        <w:rPr>
          <w:rFonts w:ascii="Architect" w:hAnsi="Architect"/>
          <w:color w:val="FF0000"/>
          <w:sz w:val="24"/>
          <w:szCs w:val="24"/>
        </w:rPr>
        <w:t xml:space="preserve">Dine In </w:t>
      </w:r>
      <w:r w:rsidR="00B073DB">
        <w:rPr>
          <w:rFonts w:ascii="Architect" w:hAnsi="Architect"/>
          <w:color w:val="FF0000"/>
          <w:sz w:val="24"/>
          <w:szCs w:val="24"/>
        </w:rPr>
        <w:t>(tickets preordered)</w:t>
      </w:r>
    </w:p>
    <w:p w14:paraId="16DD8802" w14:textId="77777777" w:rsidR="00C63D0C" w:rsidRPr="00C63D0C" w:rsidRDefault="006F2D07" w:rsidP="00625D6B">
      <w:pPr>
        <w:pStyle w:val="ListParagraph"/>
        <w:numPr>
          <w:ilvl w:val="0"/>
          <w:numId w:val="9"/>
        </w:numPr>
        <w:jc w:val="left"/>
        <w:rPr>
          <w:rFonts w:ascii="Architect" w:hAnsi="Architect"/>
          <w:color w:val="FF0000"/>
          <w:sz w:val="28"/>
          <w:szCs w:val="28"/>
        </w:rPr>
      </w:pPr>
      <w:r w:rsidRPr="00625D6B">
        <w:rPr>
          <w:rFonts w:ascii="Architect" w:hAnsi="Architect"/>
          <w:color w:val="FF0000"/>
          <w:sz w:val="24"/>
          <w:szCs w:val="24"/>
        </w:rPr>
        <w:t xml:space="preserve">Craft activities for the children. </w:t>
      </w:r>
    </w:p>
    <w:p w14:paraId="00C4521D" w14:textId="77777777" w:rsidR="008C228A" w:rsidRPr="008C228A" w:rsidRDefault="006F2D07" w:rsidP="00C63D0C">
      <w:pPr>
        <w:pStyle w:val="ListParagraph"/>
        <w:jc w:val="left"/>
        <w:rPr>
          <w:rFonts w:ascii="Architect" w:hAnsi="Architect"/>
          <w:color w:val="FF0000"/>
          <w:sz w:val="28"/>
          <w:szCs w:val="28"/>
        </w:rPr>
      </w:pPr>
      <w:r w:rsidRPr="002A3463">
        <w:rPr>
          <w:rFonts w:ascii="Architect" w:hAnsi="Architect"/>
          <w:color w:val="FF0000"/>
          <w:sz w:val="24"/>
          <w:szCs w:val="24"/>
          <w:highlight w:val="yellow"/>
        </w:rPr>
        <w:t>Don’t forget to bring money for</w:t>
      </w:r>
      <w:r w:rsidRPr="002A3463">
        <w:rPr>
          <w:rFonts w:ascii="Architect" w:hAnsi="Architect"/>
          <w:color w:val="FF0000"/>
          <w:sz w:val="28"/>
          <w:szCs w:val="28"/>
          <w:highlight w:val="yellow"/>
        </w:rPr>
        <w:t xml:space="preserve"> </w:t>
      </w:r>
      <w:r w:rsidRPr="002A3463">
        <w:rPr>
          <w:rFonts w:ascii="Architect" w:hAnsi="Architect"/>
          <w:color w:val="FF0000"/>
          <w:sz w:val="24"/>
          <w:szCs w:val="24"/>
          <w:highlight w:val="yellow"/>
        </w:rPr>
        <w:t>our dessert bar, silent auction,</w:t>
      </w:r>
      <w:r w:rsidR="008C228A" w:rsidRPr="002A3463">
        <w:rPr>
          <w:rFonts w:ascii="Architect" w:hAnsi="Architect"/>
          <w:color w:val="FF0000"/>
          <w:sz w:val="24"/>
          <w:szCs w:val="24"/>
          <w:highlight w:val="yellow"/>
        </w:rPr>
        <w:t xml:space="preserve"> raffle and photos of the </w:t>
      </w:r>
      <w:r w:rsidRPr="002A3463">
        <w:rPr>
          <w:rFonts w:ascii="Architect" w:hAnsi="Architect"/>
          <w:color w:val="FF0000"/>
          <w:sz w:val="24"/>
          <w:szCs w:val="24"/>
          <w:highlight w:val="yellow"/>
        </w:rPr>
        <w:t>children.</w:t>
      </w:r>
      <w:r w:rsidR="00FC473E" w:rsidRPr="00625D6B">
        <w:rPr>
          <w:rFonts w:ascii="Boulder" w:hAnsi="Boulder"/>
          <w:sz w:val="40"/>
          <w:szCs w:val="40"/>
        </w:rPr>
        <w:t xml:space="preserve"> </w:t>
      </w:r>
    </w:p>
    <w:p w14:paraId="57D13439" w14:textId="179C588A" w:rsidR="00FC473E" w:rsidRPr="00B073DB" w:rsidRDefault="00FC473E" w:rsidP="003C5FA0">
      <w:pPr>
        <w:rPr>
          <w:rFonts w:ascii="Architect" w:hAnsi="Architect"/>
          <w:color w:val="FF0000"/>
          <w:sz w:val="28"/>
          <w:szCs w:val="28"/>
        </w:rPr>
      </w:pPr>
      <w:r w:rsidRPr="00B073DB">
        <w:rPr>
          <w:rFonts w:ascii="Boulder" w:hAnsi="Boulder"/>
          <w:sz w:val="40"/>
          <w:szCs w:val="40"/>
        </w:rPr>
        <w:lastRenderedPageBreak/>
        <w:t>CMNS Website</w:t>
      </w:r>
    </w:p>
    <w:p w14:paraId="0FCD5F97" w14:textId="77777777" w:rsidR="00FC473E" w:rsidRPr="00F80F35" w:rsidRDefault="00FC473E" w:rsidP="00FC473E">
      <w:pPr>
        <w:rPr>
          <w:rFonts w:ascii="Comic Sans MS" w:hAnsi="Comic Sans MS"/>
          <w:sz w:val="24"/>
          <w:szCs w:val="24"/>
        </w:rPr>
      </w:pPr>
      <w:r w:rsidRPr="00F80F35">
        <w:rPr>
          <w:rFonts w:ascii="Comic Sans MS" w:hAnsi="Comic Sans MS"/>
          <w:sz w:val="24"/>
          <w:szCs w:val="24"/>
        </w:rPr>
        <w:t>Please visit:</w:t>
      </w:r>
    </w:p>
    <w:p w14:paraId="54D8DCCD" w14:textId="77777777" w:rsidR="00FC473E" w:rsidRDefault="00216094" w:rsidP="00FC473E">
      <w:pPr>
        <w:jc w:val="left"/>
        <w:rPr>
          <w:rFonts w:ascii="Comic Sans MS" w:hAnsi="Comic Sans MS"/>
          <w:color w:val="4F81BD" w:themeColor="accent1"/>
        </w:rPr>
      </w:pPr>
      <w:hyperlink r:id="rId14" w:history="1">
        <w:r w:rsidR="00FC473E" w:rsidRPr="00B2343B">
          <w:rPr>
            <w:rStyle w:val="Hyperlink"/>
            <w:rFonts w:ascii="Comic Sans MS" w:hAnsi="Comic Sans MS"/>
          </w:rPr>
          <w:t>www.centralmethodistnurseryschool.com</w:t>
        </w:r>
      </w:hyperlink>
    </w:p>
    <w:p w14:paraId="1E9B801D" w14:textId="77777777" w:rsidR="00FC473E" w:rsidRPr="002335F3" w:rsidRDefault="00FC473E" w:rsidP="00FC473E">
      <w:pPr>
        <w:rPr>
          <w:rFonts w:ascii="Comic Sans MS" w:hAnsi="Comic Sans MS"/>
        </w:rPr>
      </w:pPr>
      <w:r>
        <w:rPr>
          <w:rFonts w:ascii="Comic Sans MS" w:hAnsi="Comic Sans MS"/>
        </w:rPr>
        <w:t>to find the Nursery School H</w:t>
      </w:r>
      <w:r w:rsidRPr="002335F3">
        <w:rPr>
          <w:rFonts w:ascii="Comic Sans MS" w:hAnsi="Comic Sans MS"/>
        </w:rPr>
        <w:t>andbook,</w:t>
      </w:r>
    </w:p>
    <w:p w14:paraId="4E8E91A1" w14:textId="77777777" w:rsidR="00FC473E" w:rsidRDefault="00FC473E" w:rsidP="00FC473E">
      <w:pPr>
        <w:rPr>
          <w:rFonts w:ascii="Comic Sans MS" w:hAnsi="Comic Sans MS"/>
        </w:rPr>
      </w:pPr>
      <w:r w:rsidRPr="002335F3">
        <w:rPr>
          <w:rFonts w:ascii="Comic Sans MS" w:hAnsi="Comic Sans MS"/>
        </w:rPr>
        <w:t>Small Street Journal, school calendar, special events and email addresses for the CMNS staff.</w:t>
      </w:r>
    </w:p>
    <w:p w14:paraId="4E75B710" w14:textId="77777777" w:rsidR="00FC473E" w:rsidRDefault="00FC473E" w:rsidP="00FC473E">
      <w:pPr>
        <w:rPr>
          <w:rFonts w:ascii="Comic Sans MS" w:hAnsi="Comic Sans MS"/>
        </w:rPr>
      </w:pPr>
    </w:p>
    <w:p w14:paraId="14FCB808" w14:textId="77777777" w:rsidR="00FC473E" w:rsidRDefault="00FC473E" w:rsidP="00FC473E">
      <w:pPr>
        <w:rPr>
          <w:rFonts w:ascii="Comic Sans MS" w:hAnsi="Comic Sans MS"/>
        </w:rPr>
      </w:pPr>
      <w:r>
        <w:rPr>
          <w:rFonts w:ascii="Comic Sans MS" w:hAnsi="Comic Sans MS"/>
        </w:rPr>
        <w:t>REMEMBER</w:t>
      </w:r>
    </w:p>
    <w:p w14:paraId="3E2CCEDE" w14:textId="77777777" w:rsidR="00FC473E" w:rsidRDefault="00FC473E" w:rsidP="00FC473E">
      <w:pPr>
        <w:rPr>
          <w:rFonts w:ascii="Comic Sans MS" w:hAnsi="Comic Sans MS"/>
        </w:rPr>
      </w:pPr>
    </w:p>
    <w:p w14:paraId="5808EAD2" w14:textId="77777777" w:rsidR="00FC473E" w:rsidRDefault="00FC473E" w:rsidP="00FC473E">
      <w:pPr>
        <w:rPr>
          <w:rFonts w:ascii="Comic Sans MS" w:hAnsi="Comic Sans MS"/>
        </w:rPr>
      </w:pPr>
      <w:r>
        <w:rPr>
          <w:rFonts w:ascii="Comic Sans MS" w:hAnsi="Comic Sans MS"/>
        </w:rPr>
        <w:t>Each family is asked to actively participate in:</w:t>
      </w:r>
    </w:p>
    <w:p w14:paraId="692561C3" w14:textId="77777777" w:rsidR="00FC473E" w:rsidRDefault="00FC473E" w:rsidP="00FC473E">
      <w:pPr>
        <w:pStyle w:val="ListParagraph"/>
        <w:numPr>
          <w:ilvl w:val="0"/>
          <w:numId w:val="6"/>
        </w:numPr>
        <w:jc w:val="left"/>
        <w:rPr>
          <w:rFonts w:ascii="Comic Sans MS" w:hAnsi="Comic Sans MS"/>
        </w:rPr>
      </w:pPr>
      <w:r>
        <w:rPr>
          <w:rFonts w:ascii="Comic Sans MS" w:hAnsi="Comic Sans MS"/>
        </w:rPr>
        <w:t>A Saturday Workday</w:t>
      </w:r>
    </w:p>
    <w:p w14:paraId="5A24701F" w14:textId="77777777" w:rsidR="00FC473E" w:rsidRDefault="00FC473E" w:rsidP="00FC473E">
      <w:pPr>
        <w:pStyle w:val="ListParagraph"/>
        <w:numPr>
          <w:ilvl w:val="0"/>
          <w:numId w:val="6"/>
        </w:numPr>
        <w:jc w:val="left"/>
        <w:rPr>
          <w:rFonts w:ascii="Comic Sans MS" w:hAnsi="Comic Sans MS"/>
        </w:rPr>
      </w:pPr>
      <w:r>
        <w:rPr>
          <w:rFonts w:ascii="Comic Sans MS" w:hAnsi="Comic Sans MS"/>
        </w:rPr>
        <w:t>A Fundr</w:t>
      </w:r>
      <w:r w:rsidRPr="001C34DD">
        <w:rPr>
          <w:rFonts w:ascii="Comic Sans MS" w:hAnsi="Comic Sans MS"/>
        </w:rPr>
        <w:t>aiser</w:t>
      </w:r>
    </w:p>
    <w:p w14:paraId="42EE3FE3" w14:textId="77777777" w:rsidR="00FC473E" w:rsidRDefault="00FC473E" w:rsidP="00FC473E">
      <w:pPr>
        <w:jc w:val="both"/>
        <w:rPr>
          <w:rFonts w:ascii="Comic Sans MS" w:hAnsi="Comic Sans MS"/>
          <w:color w:val="00B0F0"/>
        </w:rPr>
      </w:pPr>
      <w:r w:rsidRPr="006F2D07">
        <w:rPr>
          <w:rFonts w:ascii="Comic Sans MS" w:hAnsi="Comic Sans MS"/>
          <w:color w:val="00B0F0"/>
        </w:rPr>
        <w:t>See bulletin board for dates and times.</w:t>
      </w:r>
    </w:p>
    <w:p w14:paraId="4915AD26" w14:textId="77777777" w:rsidR="008C228A" w:rsidRDefault="008C228A" w:rsidP="00FC473E">
      <w:pPr>
        <w:jc w:val="both"/>
        <w:rPr>
          <w:rFonts w:ascii="Comic Sans MS" w:hAnsi="Comic Sans MS"/>
          <w:color w:val="00B0F0"/>
        </w:rPr>
      </w:pPr>
    </w:p>
    <w:p w14:paraId="5FA061CB" w14:textId="77777777" w:rsidR="008C228A" w:rsidRPr="005B6244" w:rsidRDefault="008C228A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Duchess" w:hAnsi="Duchess"/>
          <w:color w:val="FF0000"/>
          <w:sz w:val="72"/>
          <w:szCs w:val="68"/>
        </w:rPr>
      </w:pPr>
      <w:r w:rsidRPr="005B6244">
        <w:rPr>
          <w:rFonts w:ascii="Duchess" w:hAnsi="Duchess"/>
          <w:color w:val="FF0000"/>
          <w:sz w:val="72"/>
          <w:szCs w:val="68"/>
        </w:rPr>
        <w:t>Dine Out for CMNS</w:t>
      </w:r>
    </w:p>
    <w:p w14:paraId="26D4A488" w14:textId="77777777" w:rsidR="005463A0" w:rsidRPr="0096759C" w:rsidRDefault="005463A0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Duchess" w:hAnsi="Duchess"/>
          <w:color w:val="FF0000"/>
          <w:sz w:val="24"/>
          <w:szCs w:val="72"/>
        </w:rPr>
      </w:pPr>
    </w:p>
    <w:p w14:paraId="46B8AB94" w14:textId="77777777" w:rsidR="00FC473E" w:rsidRPr="00D554E3" w:rsidRDefault="008C228A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Architect" w:hAnsi="Architect"/>
          <w:color w:val="FF0000"/>
          <w:sz w:val="48"/>
          <w:szCs w:val="48"/>
        </w:rPr>
      </w:pPr>
      <w:r w:rsidRPr="00D554E3">
        <w:rPr>
          <w:rFonts w:ascii="Architect" w:hAnsi="Architect"/>
          <w:color w:val="FF0000"/>
          <w:sz w:val="48"/>
          <w:szCs w:val="48"/>
        </w:rPr>
        <w:t>Join us this month at:</w:t>
      </w:r>
    </w:p>
    <w:p w14:paraId="359B331E" w14:textId="77777777" w:rsidR="005463A0" w:rsidRPr="0096759C" w:rsidRDefault="005463A0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Architect" w:hAnsi="Architect"/>
          <w:color w:val="FF0000"/>
          <w:sz w:val="20"/>
          <w:szCs w:val="36"/>
        </w:rPr>
      </w:pPr>
    </w:p>
    <w:p w14:paraId="1E04E463" w14:textId="77777777" w:rsidR="00D554E3" w:rsidRPr="00B45C34" w:rsidRDefault="00D554E3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Burlesque" w:hAnsi="Burlesque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C34">
        <w:rPr>
          <w:rFonts w:ascii="Burlesque" w:hAnsi="Burlesque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Our</w:t>
      </w:r>
    </w:p>
    <w:p w14:paraId="3CBA5F50" w14:textId="77777777" w:rsidR="00D554E3" w:rsidRPr="00B45C34" w:rsidRDefault="00D554E3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Burlesque" w:hAnsi="Burlesque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C34">
        <w:rPr>
          <w:rFonts w:ascii="Burlesque" w:hAnsi="Burlesque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Spaghetti Dinner!</w:t>
      </w:r>
    </w:p>
    <w:p w14:paraId="54E7667D" w14:textId="77777777" w:rsidR="005B6244" w:rsidRDefault="005B6244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Burlesque" w:hAnsi="Burlesque"/>
          <w:color w:val="FF0000"/>
          <w:sz w:val="40"/>
          <w:szCs w:val="40"/>
        </w:rPr>
      </w:pPr>
    </w:p>
    <w:p w14:paraId="4C53AEDD" w14:textId="2FD9ABBD" w:rsidR="00D554E3" w:rsidRPr="00B45C34" w:rsidRDefault="008F1A38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Burlesque" w:hAnsi="Burlesque"/>
          <w:color w:val="FF0000"/>
          <w:sz w:val="32"/>
          <w:szCs w:val="32"/>
        </w:rPr>
      </w:pPr>
      <w:r>
        <w:rPr>
          <w:rFonts w:ascii="Burlesque" w:hAnsi="Burlesque"/>
          <w:color w:val="FF0000"/>
          <w:sz w:val="32"/>
          <w:szCs w:val="32"/>
        </w:rPr>
        <w:t>Thursday</w:t>
      </w:r>
    </w:p>
    <w:p w14:paraId="41682BE0" w14:textId="670FF126" w:rsidR="00D554E3" w:rsidRPr="00B45C34" w:rsidRDefault="001D7C95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Burlesque" w:hAnsi="Burlesque"/>
          <w:color w:val="FF0000"/>
          <w:sz w:val="32"/>
          <w:szCs w:val="32"/>
        </w:rPr>
      </w:pPr>
      <w:r w:rsidRPr="00B45C34">
        <w:rPr>
          <w:rFonts w:ascii="Burlesque" w:hAnsi="Burlesque"/>
          <w:color w:val="FF0000"/>
          <w:sz w:val="32"/>
          <w:szCs w:val="32"/>
        </w:rPr>
        <w:t xml:space="preserve">March </w:t>
      </w:r>
      <w:r w:rsidR="00DE2422">
        <w:rPr>
          <w:rFonts w:ascii="Burlesque" w:hAnsi="Burlesque"/>
          <w:color w:val="FF0000"/>
          <w:sz w:val="32"/>
          <w:szCs w:val="32"/>
        </w:rPr>
        <w:t>7</w:t>
      </w:r>
    </w:p>
    <w:p w14:paraId="5468172D" w14:textId="54988CF4" w:rsidR="00D554E3" w:rsidRPr="00B45C34" w:rsidRDefault="00D554E3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Burlesque" w:hAnsi="Burlesque"/>
          <w:color w:val="FF0000"/>
          <w:sz w:val="32"/>
          <w:szCs w:val="32"/>
        </w:rPr>
      </w:pPr>
      <w:r w:rsidRPr="00B45C34">
        <w:rPr>
          <w:rFonts w:ascii="Burlesque" w:hAnsi="Burlesque"/>
          <w:color w:val="FF0000"/>
          <w:sz w:val="32"/>
          <w:szCs w:val="32"/>
        </w:rPr>
        <w:t>5:00-7:00 PM</w:t>
      </w:r>
    </w:p>
    <w:p w14:paraId="7B643D8F" w14:textId="00513308" w:rsidR="00B45C34" w:rsidRDefault="00B45C34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Burlesque" w:hAnsi="Burlesque"/>
          <w:color w:val="FF0000"/>
          <w:sz w:val="40"/>
          <w:szCs w:val="40"/>
        </w:rPr>
      </w:pPr>
      <w:r>
        <w:rPr>
          <w:rFonts w:ascii="Burlesque" w:hAnsi="Burlesque"/>
          <w:noProof/>
          <w:color w:val="FF0000"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461F6BF5" wp14:editId="2CF75F84">
            <wp:simplePos x="0" y="0"/>
            <wp:positionH relativeFrom="column">
              <wp:posOffset>685800</wp:posOffset>
            </wp:positionH>
            <wp:positionV relativeFrom="paragraph">
              <wp:posOffset>-1270</wp:posOffset>
            </wp:positionV>
            <wp:extent cx="1362075" cy="10953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stasciut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27988" w14:textId="691D4BBE" w:rsidR="00B45C34" w:rsidRDefault="00B45C34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Burlesque" w:hAnsi="Burlesque"/>
          <w:color w:val="FF0000"/>
          <w:sz w:val="40"/>
          <w:szCs w:val="40"/>
        </w:rPr>
      </w:pPr>
    </w:p>
    <w:p w14:paraId="23EFA33F" w14:textId="77777777" w:rsidR="00B45C34" w:rsidRDefault="00B45C34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rPr>
          <w:rFonts w:ascii="Burlesque" w:hAnsi="Burlesque"/>
          <w:color w:val="FF0000"/>
          <w:sz w:val="40"/>
          <w:szCs w:val="40"/>
        </w:rPr>
      </w:pPr>
    </w:p>
    <w:p w14:paraId="384DFB48" w14:textId="77777777" w:rsidR="0096759C" w:rsidRPr="0096759C" w:rsidRDefault="0096759C" w:rsidP="00D554E3">
      <w:pPr>
        <w:pBdr>
          <w:top w:val="dashed" w:sz="48" w:space="1" w:color="00B050"/>
          <w:left w:val="dashed" w:sz="48" w:space="4" w:color="00B050"/>
          <w:bottom w:val="dashed" w:sz="48" w:space="1" w:color="00B050"/>
          <w:right w:val="dashed" w:sz="48" w:space="4" w:color="00B050"/>
        </w:pBdr>
        <w:jc w:val="both"/>
        <w:rPr>
          <w:rFonts w:ascii="Burlesque" w:hAnsi="Burlesque"/>
          <w:color w:val="FF0000"/>
          <w:sz w:val="16"/>
          <w:szCs w:val="40"/>
        </w:rPr>
      </w:pPr>
    </w:p>
    <w:p w14:paraId="22ADBC25" w14:textId="77777777" w:rsidR="00E96305" w:rsidRPr="00D554E3" w:rsidRDefault="00E96305" w:rsidP="001735CB">
      <w:pPr>
        <w:jc w:val="both"/>
        <w:rPr>
          <w:rFonts w:ascii="Burlesque" w:hAnsi="Burlesque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62B3CF5B" wp14:editId="2726CBEC">
            <wp:extent cx="2743200" cy="1600200"/>
            <wp:effectExtent l="0" t="0" r="0" b="0"/>
            <wp:docPr id="16" name="Picture 16" descr="C:\Users\CMNS\AppData\Local\Microsoft\Windows\Temporary Internet Files\Content.IE5\SKDIQ22G\kids-summer-camp201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NS\AppData\Local\Microsoft\Windows\Temporary Internet Files\Content.IE5\SKDIQ22G\kids-summer-camp2013[1]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99C0" w14:textId="77777777" w:rsidR="009E389F" w:rsidRPr="00E96305" w:rsidRDefault="009E389F" w:rsidP="00B45C34">
      <w:pPr>
        <w:rPr>
          <w:rFonts w:ascii="Catchup" w:hAnsi="Catchup"/>
          <w:color w:val="0070C0"/>
          <w:sz w:val="44"/>
          <w:szCs w:val="44"/>
        </w:rPr>
      </w:pPr>
    </w:p>
    <w:p w14:paraId="6A72516F" w14:textId="202C0A6C" w:rsidR="00E96305" w:rsidRPr="009E389F" w:rsidRDefault="00E96305" w:rsidP="00B45C34">
      <w:pPr>
        <w:rPr>
          <w:rFonts w:asciiTheme="majorHAnsi" w:hAnsiTheme="majorHAnsi"/>
          <w:sz w:val="28"/>
          <w:szCs w:val="28"/>
        </w:rPr>
      </w:pPr>
      <w:r w:rsidRPr="009E389F">
        <w:rPr>
          <w:rFonts w:asciiTheme="majorHAnsi" w:hAnsiTheme="majorHAnsi"/>
          <w:sz w:val="28"/>
          <w:szCs w:val="28"/>
        </w:rPr>
        <w:t>Sign Ups for Summer Camp will be available on a first come first serve basis during the months of March through May. All currently enrolled students who can use the bathroom independentl</w:t>
      </w:r>
      <w:r w:rsidR="000614C3">
        <w:rPr>
          <w:rFonts w:asciiTheme="majorHAnsi" w:hAnsiTheme="majorHAnsi"/>
          <w:sz w:val="28"/>
          <w:szCs w:val="28"/>
        </w:rPr>
        <w:t>y</w:t>
      </w:r>
      <w:r w:rsidR="00B4016B">
        <w:rPr>
          <w:rFonts w:asciiTheme="majorHAnsi" w:hAnsiTheme="majorHAnsi"/>
          <w:sz w:val="28"/>
          <w:szCs w:val="28"/>
        </w:rPr>
        <w:t xml:space="preserve"> and Alumni </w:t>
      </w:r>
      <w:r w:rsidR="00B45C34">
        <w:rPr>
          <w:rFonts w:asciiTheme="majorHAnsi" w:hAnsiTheme="majorHAnsi"/>
          <w:sz w:val="28"/>
          <w:szCs w:val="28"/>
        </w:rPr>
        <w:t>Kindergarten and First Grade students</w:t>
      </w:r>
      <w:r w:rsidR="000614C3">
        <w:rPr>
          <w:rFonts w:asciiTheme="majorHAnsi" w:hAnsiTheme="majorHAnsi"/>
          <w:sz w:val="28"/>
          <w:szCs w:val="28"/>
        </w:rPr>
        <w:t xml:space="preserve"> can attend. </w:t>
      </w:r>
      <w:r w:rsidR="00B45C34">
        <w:rPr>
          <w:rFonts w:asciiTheme="majorHAnsi" w:hAnsiTheme="majorHAnsi"/>
          <w:sz w:val="28"/>
          <w:szCs w:val="28"/>
        </w:rPr>
        <w:t xml:space="preserve"> </w:t>
      </w:r>
      <w:r w:rsidR="000614C3">
        <w:rPr>
          <w:rFonts w:asciiTheme="majorHAnsi" w:hAnsiTheme="majorHAnsi"/>
          <w:sz w:val="28"/>
          <w:szCs w:val="28"/>
        </w:rPr>
        <w:t>I</w:t>
      </w:r>
      <w:r w:rsidR="003E4BBD">
        <w:rPr>
          <w:rFonts w:asciiTheme="majorHAnsi" w:hAnsiTheme="majorHAnsi"/>
          <w:sz w:val="28"/>
          <w:szCs w:val="28"/>
        </w:rPr>
        <w:t>ncoming 3 and 4 year-</w:t>
      </w:r>
      <w:r w:rsidRPr="009E389F">
        <w:rPr>
          <w:rFonts w:asciiTheme="majorHAnsi" w:hAnsiTheme="majorHAnsi"/>
          <w:sz w:val="28"/>
          <w:szCs w:val="28"/>
        </w:rPr>
        <w:t xml:space="preserve">olds who are enrolled in the </w:t>
      </w:r>
      <w:r w:rsidR="00A1045D" w:rsidRPr="009E389F">
        <w:rPr>
          <w:rFonts w:asciiTheme="majorHAnsi" w:hAnsiTheme="majorHAnsi"/>
          <w:sz w:val="28"/>
          <w:szCs w:val="28"/>
        </w:rPr>
        <w:t>fall</w:t>
      </w:r>
      <w:r w:rsidRPr="009E389F">
        <w:rPr>
          <w:rFonts w:asciiTheme="majorHAnsi" w:hAnsiTheme="majorHAnsi"/>
          <w:sz w:val="28"/>
          <w:szCs w:val="28"/>
        </w:rPr>
        <w:t xml:space="preserve"> with all of the necessary paperwork completed are also eligible.</w:t>
      </w:r>
    </w:p>
    <w:p w14:paraId="3EAB04BD" w14:textId="77777777" w:rsidR="00E96305" w:rsidRDefault="00E96305" w:rsidP="003403C9">
      <w:pPr>
        <w:jc w:val="both"/>
        <w:rPr>
          <w:rFonts w:asciiTheme="majorHAnsi" w:hAnsiTheme="majorHAnsi"/>
          <w:sz w:val="32"/>
          <w:szCs w:val="32"/>
        </w:rPr>
      </w:pPr>
    </w:p>
    <w:p w14:paraId="41E19257" w14:textId="545C982C" w:rsidR="00E96305" w:rsidRPr="008C228A" w:rsidRDefault="00E96305" w:rsidP="003403C9">
      <w:pPr>
        <w:jc w:val="both"/>
        <w:rPr>
          <w:rFonts w:asciiTheme="majorHAnsi" w:hAnsiTheme="majorHAnsi"/>
          <w:sz w:val="24"/>
          <w:szCs w:val="24"/>
        </w:rPr>
      </w:pPr>
      <w:r w:rsidRPr="008C228A">
        <w:rPr>
          <w:rFonts w:asciiTheme="majorHAnsi" w:hAnsiTheme="majorHAnsi"/>
          <w:sz w:val="24"/>
          <w:szCs w:val="24"/>
        </w:rPr>
        <w:t xml:space="preserve">Session 1 </w:t>
      </w:r>
      <w:r w:rsidRPr="008C228A">
        <w:rPr>
          <w:rFonts w:asciiTheme="majorHAnsi" w:hAnsiTheme="majorHAnsi"/>
          <w:sz w:val="24"/>
          <w:szCs w:val="24"/>
        </w:rPr>
        <w:tab/>
      </w:r>
      <w:r w:rsidR="001D7C95" w:rsidRPr="00D30EB5">
        <w:rPr>
          <w:rFonts w:asciiTheme="majorHAnsi" w:hAnsiTheme="majorHAnsi"/>
          <w:b/>
          <w:sz w:val="24"/>
          <w:szCs w:val="24"/>
        </w:rPr>
        <w:t xml:space="preserve">June </w:t>
      </w:r>
      <w:r w:rsidR="00B44137" w:rsidRPr="00D30EB5">
        <w:rPr>
          <w:rFonts w:asciiTheme="majorHAnsi" w:hAnsiTheme="majorHAnsi"/>
          <w:b/>
          <w:sz w:val="24"/>
          <w:szCs w:val="24"/>
        </w:rPr>
        <w:t>04</w:t>
      </w:r>
      <w:r w:rsidRPr="00D30EB5">
        <w:rPr>
          <w:rFonts w:asciiTheme="majorHAnsi" w:hAnsiTheme="majorHAnsi"/>
          <w:b/>
          <w:sz w:val="24"/>
          <w:szCs w:val="24"/>
        </w:rPr>
        <w:t xml:space="preserve"> </w:t>
      </w:r>
      <w:r w:rsidR="00244495" w:rsidRPr="00D30EB5">
        <w:rPr>
          <w:rFonts w:asciiTheme="majorHAnsi" w:hAnsiTheme="majorHAnsi"/>
          <w:b/>
          <w:sz w:val="24"/>
          <w:szCs w:val="24"/>
        </w:rPr>
        <w:t>–</w:t>
      </w:r>
      <w:r w:rsidRPr="00D30EB5">
        <w:rPr>
          <w:rFonts w:asciiTheme="majorHAnsi" w:hAnsiTheme="majorHAnsi"/>
          <w:b/>
          <w:sz w:val="24"/>
          <w:szCs w:val="24"/>
        </w:rPr>
        <w:t xml:space="preserve"> June</w:t>
      </w:r>
      <w:r w:rsidR="00244495" w:rsidRPr="00D30EB5">
        <w:rPr>
          <w:rFonts w:asciiTheme="majorHAnsi" w:hAnsiTheme="majorHAnsi"/>
          <w:b/>
          <w:sz w:val="24"/>
          <w:szCs w:val="24"/>
        </w:rPr>
        <w:t xml:space="preserve"> </w:t>
      </w:r>
      <w:r w:rsidR="001D7C95" w:rsidRPr="00D30EB5">
        <w:rPr>
          <w:rFonts w:asciiTheme="majorHAnsi" w:hAnsiTheme="majorHAnsi"/>
          <w:b/>
          <w:sz w:val="24"/>
          <w:szCs w:val="24"/>
        </w:rPr>
        <w:t>1</w:t>
      </w:r>
      <w:r w:rsidR="00B44137" w:rsidRPr="00D30EB5">
        <w:rPr>
          <w:rFonts w:asciiTheme="majorHAnsi" w:hAnsiTheme="majorHAnsi"/>
          <w:b/>
          <w:sz w:val="24"/>
          <w:szCs w:val="24"/>
        </w:rPr>
        <w:t>3</w:t>
      </w:r>
    </w:p>
    <w:p w14:paraId="05B7D89E" w14:textId="0E9D8D31" w:rsidR="008C51B7" w:rsidRPr="00D30EB5" w:rsidRDefault="002328D5" w:rsidP="003403C9">
      <w:pPr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D30EB5">
        <w:rPr>
          <w:rFonts w:asciiTheme="majorHAnsi" w:hAnsiTheme="majorHAnsi"/>
          <w:i/>
          <w:sz w:val="24"/>
          <w:szCs w:val="24"/>
        </w:rPr>
        <w:t>(</w:t>
      </w:r>
      <w:r w:rsidR="00B44137" w:rsidRPr="00D30EB5">
        <w:rPr>
          <w:rFonts w:asciiTheme="majorHAnsi" w:hAnsiTheme="majorHAnsi"/>
          <w:i/>
          <w:sz w:val="24"/>
          <w:szCs w:val="24"/>
        </w:rPr>
        <w:t>Looking for Treasur</w:t>
      </w:r>
      <w:r w:rsidR="00666CD7" w:rsidRPr="00D30EB5">
        <w:rPr>
          <w:rFonts w:asciiTheme="majorHAnsi" w:hAnsiTheme="majorHAnsi"/>
          <w:i/>
          <w:sz w:val="24"/>
          <w:szCs w:val="24"/>
        </w:rPr>
        <w:t>e</w:t>
      </w:r>
      <w:r w:rsidR="00E13E31" w:rsidRPr="00D30EB5">
        <w:rPr>
          <w:rFonts w:asciiTheme="majorHAnsi" w:hAnsiTheme="majorHAnsi"/>
          <w:i/>
          <w:sz w:val="24"/>
          <w:szCs w:val="24"/>
        </w:rPr>
        <w:t>)</w:t>
      </w:r>
    </w:p>
    <w:p w14:paraId="78FDE409" w14:textId="14E3C8AC" w:rsidR="00E96305" w:rsidRPr="008C228A" w:rsidRDefault="00E96305" w:rsidP="003403C9">
      <w:pPr>
        <w:jc w:val="both"/>
        <w:rPr>
          <w:rFonts w:asciiTheme="majorHAnsi" w:hAnsiTheme="majorHAnsi"/>
          <w:sz w:val="24"/>
          <w:szCs w:val="24"/>
        </w:rPr>
      </w:pPr>
      <w:r w:rsidRPr="008C228A">
        <w:rPr>
          <w:rFonts w:asciiTheme="majorHAnsi" w:hAnsiTheme="majorHAnsi"/>
          <w:sz w:val="24"/>
          <w:szCs w:val="24"/>
        </w:rPr>
        <w:t xml:space="preserve">Session </w:t>
      </w:r>
      <w:proofErr w:type="gramStart"/>
      <w:r w:rsidRPr="008C228A">
        <w:rPr>
          <w:rFonts w:asciiTheme="majorHAnsi" w:hAnsiTheme="majorHAnsi"/>
          <w:sz w:val="24"/>
          <w:szCs w:val="24"/>
        </w:rPr>
        <w:t xml:space="preserve">2  </w:t>
      </w:r>
      <w:r w:rsidRPr="008C228A">
        <w:rPr>
          <w:rFonts w:asciiTheme="majorHAnsi" w:hAnsiTheme="majorHAnsi"/>
          <w:sz w:val="24"/>
          <w:szCs w:val="24"/>
        </w:rPr>
        <w:tab/>
      </w:r>
      <w:proofErr w:type="gramEnd"/>
      <w:r w:rsidR="001D7C95" w:rsidRPr="00D30EB5">
        <w:rPr>
          <w:rFonts w:asciiTheme="majorHAnsi" w:hAnsiTheme="majorHAnsi"/>
          <w:b/>
          <w:sz w:val="24"/>
          <w:szCs w:val="24"/>
        </w:rPr>
        <w:t xml:space="preserve">June </w:t>
      </w:r>
      <w:r w:rsidR="00E13E31" w:rsidRPr="00D30EB5">
        <w:rPr>
          <w:rFonts w:asciiTheme="majorHAnsi" w:hAnsiTheme="majorHAnsi"/>
          <w:b/>
          <w:sz w:val="24"/>
          <w:szCs w:val="24"/>
        </w:rPr>
        <w:t>1</w:t>
      </w:r>
      <w:r w:rsidR="00B44137" w:rsidRPr="00D30EB5">
        <w:rPr>
          <w:rFonts w:asciiTheme="majorHAnsi" w:hAnsiTheme="majorHAnsi"/>
          <w:b/>
          <w:sz w:val="24"/>
          <w:szCs w:val="24"/>
        </w:rPr>
        <w:t>8</w:t>
      </w:r>
      <w:r w:rsidR="001D7C95" w:rsidRPr="00D30EB5">
        <w:rPr>
          <w:rFonts w:asciiTheme="majorHAnsi" w:hAnsiTheme="majorHAnsi"/>
          <w:b/>
          <w:sz w:val="24"/>
          <w:szCs w:val="24"/>
        </w:rPr>
        <w:t xml:space="preserve"> – June 2</w:t>
      </w:r>
      <w:r w:rsidR="00B44137" w:rsidRPr="00D30EB5">
        <w:rPr>
          <w:rFonts w:asciiTheme="majorHAnsi" w:hAnsiTheme="majorHAnsi"/>
          <w:b/>
          <w:sz w:val="24"/>
          <w:szCs w:val="24"/>
        </w:rPr>
        <w:t>7</w:t>
      </w:r>
    </w:p>
    <w:p w14:paraId="3F2227C7" w14:textId="4314CDA0" w:rsidR="008C51B7" w:rsidRPr="00D30EB5" w:rsidRDefault="002328D5" w:rsidP="003403C9">
      <w:pPr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D30EB5">
        <w:rPr>
          <w:rFonts w:asciiTheme="majorHAnsi" w:hAnsiTheme="majorHAnsi"/>
          <w:i/>
          <w:sz w:val="24"/>
          <w:szCs w:val="24"/>
        </w:rPr>
        <w:t>(</w:t>
      </w:r>
      <w:r w:rsidR="00B44137" w:rsidRPr="00D30EB5">
        <w:rPr>
          <w:rFonts w:asciiTheme="majorHAnsi" w:hAnsiTheme="majorHAnsi"/>
          <w:i/>
          <w:sz w:val="24"/>
          <w:szCs w:val="24"/>
        </w:rPr>
        <w:t>Lost in Space</w:t>
      </w:r>
      <w:r w:rsidR="008C51B7" w:rsidRPr="00D30EB5">
        <w:rPr>
          <w:rFonts w:asciiTheme="majorHAnsi" w:hAnsiTheme="majorHAnsi"/>
          <w:i/>
          <w:sz w:val="24"/>
          <w:szCs w:val="24"/>
        </w:rPr>
        <w:t>)</w:t>
      </w:r>
    </w:p>
    <w:p w14:paraId="1C5CD689" w14:textId="606C712C" w:rsidR="00E96305" w:rsidRPr="008C228A" w:rsidRDefault="00E96305" w:rsidP="003403C9">
      <w:pPr>
        <w:jc w:val="both"/>
        <w:rPr>
          <w:rFonts w:asciiTheme="majorHAnsi" w:hAnsiTheme="majorHAnsi"/>
          <w:sz w:val="24"/>
          <w:szCs w:val="24"/>
        </w:rPr>
      </w:pPr>
      <w:r w:rsidRPr="008C228A">
        <w:rPr>
          <w:rFonts w:asciiTheme="majorHAnsi" w:hAnsiTheme="majorHAnsi"/>
          <w:sz w:val="24"/>
          <w:szCs w:val="24"/>
        </w:rPr>
        <w:t xml:space="preserve">Session </w:t>
      </w:r>
      <w:proofErr w:type="gramStart"/>
      <w:r w:rsidRPr="008C228A">
        <w:rPr>
          <w:rFonts w:asciiTheme="majorHAnsi" w:hAnsiTheme="majorHAnsi"/>
          <w:sz w:val="24"/>
          <w:szCs w:val="24"/>
        </w:rPr>
        <w:t xml:space="preserve">3  </w:t>
      </w:r>
      <w:r w:rsidRPr="008C228A">
        <w:rPr>
          <w:rFonts w:asciiTheme="majorHAnsi" w:hAnsiTheme="majorHAnsi"/>
          <w:sz w:val="24"/>
          <w:szCs w:val="24"/>
        </w:rPr>
        <w:tab/>
      </w:r>
      <w:proofErr w:type="gramEnd"/>
      <w:r w:rsidRPr="00D30EB5">
        <w:rPr>
          <w:rFonts w:asciiTheme="majorHAnsi" w:hAnsiTheme="majorHAnsi"/>
          <w:b/>
          <w:sz w:val="24"/>
          <w:szCs w:val="24"/>
        </w:rPr>
        <w:t>Jul</w:t>
      </w:r>
      <w:r w:rsidR="00232124" w:rsidRPr="00D30EB5">
        <w:rPr>
          <w:rFonts w:asciiTheme="majorHAnsi" w:hAnsiTheme="majorHAnsi"/>
          <w:b/>
          <w:sz w:val="24"/>
          <w:szCs w:val="24"/>
        </w:rPr>
        <w:t xml:space="preserve">y </w:t>
      </w:r>
      <w:r w:rsidR="00B44137" w:rsidRPr="00D30EB5">
        <w:rPr>
          <w:rFonts w:asciiTheme="majorHAnsi" w:hAnsiTheme="majorHAnsi"/>
          <w:b/>
          <w:sz w:val="24"/>
          <w:szCs w:val="24"/>
        </w:rPr>
        <w:t>09</w:t>
      </w:r>
      <w:r w:rsidR="00232124" w:rsidRPr="00D30EB5">
        <w:rPr>
          <w:rFonts w:asciiTheme="majorHAnsi" w:hAnsiTheme="majorHAnsi"/>
          <w:b/>
          <w:sz w:val="24"/>
          <w:szCs w:val="24"/>
        </w:rPr>
        <w:t>-July</w:t>
      </w:r>
      <w:r w:rsidR="00E13E31" w:rsidRPr="00D30EB5">
        <w:rPr>
          <w:rFonts w:asciiTheme="majorHAnsi" w:hAnsiTheme="majorHAnsi"/>
          <w:b/>
          <w:sz w:val="24"/>
          <w:szCs w:val="24"/>
        </w:rPr>
        <w:t xml:space="preserve"> 1</w:t>
      </w:r>
      <w:r w:rsidR="00B44137" w:rsidRPr="00D30EB5">
        <w:rPr>
          <w:rFonts w:asciiTheme="majorHAnsi" w:hAnsiTheme="majorHAnsi"/>
          <w:b/>
          <w:sz w:val="24"/>
          <w:szCs w:val="24"/>
        </w:rPr>
        <w:t>8</w:t>
      </w:r>
    </w:p>
    <w:p w14:paraId="309F060F" w14:textId="660163B4" w:rsidR="008C51B7" w:rsidRPr="00D30EB5" w:rsidRDefault="002328D5" w:rsidP="003403C9">
      <w:pPr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D30EB5">
        <w:rPr>
          <w:rFonts w:asciiTheme="majorHAnsi" w:hAnsiTheme="majorHAnsi"/>
          <w:i/>
          <w:sz w:val="24"/>
          <w:szCs w:val="24"/>
        </w:rPr>
        <w:t>(</w:t>
      </w:r>
      <w:r w:rsidR="00B44137" w:rsidRPr="00D30EB5">
        <w:rPr>
          <w:rFonts w:asciiTheme="majorHAnsi" w:hAnsiTheme="majorHAnsi"/>
          <w:i/>
          <w:sz w:val="24"/>
          <w:szCs w:val="24"/>
        </w:rPr>
        <w:t>Jungle Fun</w:t>
      </w:r>
      <w:r w:rsidR="008C51B7" w:rsidRPr="00D30EB5">
        <w:rPr>
          <w:rFonts w:asciiTheme="majorHAnsi" w:hAnsiTheme="majorHAnsi"/>
          <w:i/>
          <w:sz w:val="24"/>
          <w:szCs w:val="24"/>
        </w:rPr>
        <w:t>)</w:t>
      </w:r>
      <w:bookmarkStart w:id="0" w:name="_GoBack"/>
      <w:bookmarkEnd w:id="0"/>
    </w:p>
    <w:p w14:paraId="5FB84171" w14:textId="293E8EF5" w:rsidR="00E96305" w:rsidRPr="008C228A" w:rsidRDefault="00E96305" w:rsidP="003403C9">
      <w:pPr>
        <w:jc w:val="both"/>
        <w:rPr>
          <w:rFonts w:asciiTheme="majorHAnsi" w:hAnsiTheme="majorHAnsi"/>
          <w:sz w:val="24"/>
          <w:szCs w:val="24"/>
        </w:rPr>
      </w:pPr>
      <w:r w:rsidRPr="008C228A">
        <w:rPr>
          <w:rFonts w:asciiTheme="majorHAnsi" w:hAnsiTheme="majorHAnsi"/>
          <w:sz w:val="24"/>
          <w:szCs w:val="24"/>
        </w:rPr>
        <w:t xml:space="preserve">Session 4 </w:t>
      </w:r>
      <w:r w:rsidRPr="008C228A">
        <w:rPr>
          <w:rFonts w:asciiTheme="majorHAnsi" w:hAnsiTheme="majorHAnsi"/>
          <w:sz w:val="24"/>
          <w:szCs w:val="24"/>
        </w:rPr>
        <w:tab/>
      </w:r>
      <w:r w:rsidR="001D7C95" w:rsidRPr="00D30EB5">
        <w:rPr>
          <w:rFonts w:asciiTheme="majorHAnsi" w:hAnsiTheme="majorHAnsi"/>
          <w:b/>
          <w:sz w:val="24"/>
          <w:szCs w:val="24"/>
        </w:rPr>
        <w:t xml:space="preserve">July </w:t>
      </w:r>
      <w:r w:rsidR="00E13E31" w:rsidRPr="00D30EB5">
        <w:rPr>
          <w:rFonts w:asciiTheme="majorHAnsi" w:hAnsiTheme="majorHAnsi"/>
          <w:b/>
          <w:sz w:val="24"/>
          <w:szCs w:val="24"/>
        </w:rPr>
        <w:t>2</w:t>
      </w:r>
      <w:r w:rsidR="00B44137" w:rsidRPr="00D30EB5">
        <w:rPr>
          <w:rFonts w:asciiTheme="majorHAnsi" w:hAnsiTheme="majorHAnsi"/>
          <w:b/>
          <w:sz w:val="24"/>
          <w:szCs w:val="24"/>
        </w:rPr>
        <w:t>3</w:t>
      </w:r>
      <w:r w:rsidR="001D7C95" w:rsidRPr="00D30EB5">
        <w:rPr>
          <w:rFonts w:asciiTheme="majorHAnsi" w:hAnsiTheme="majorHAnsi"/>
          <w:b/>
          <w:sz w:val="24"/>
          <w:szCs w:val="24"/>
        </w:rPr>
        <w:t xml:space="preserve"> – </w:t>
      </w:r>
      <w:r w:rsidR="00E13E31" w:rsidRPr="00D30EB5">
        <w:rPr>
          <w:rFonts w:asciiTheme="majorHAnsi" w:hAnsiTheme="majorHAnsi"/>
          <w:b/>
          <w:sz w:val="24"/>
          <w:szCs w:val="24"/>
        </w:rPr>
        <w:t xml:space="preserve">August </w:t>
      </w:r>
      <w:r w:rsidR="00B44137" w:rsidRPr="00D30EB5">
        <w:rPr>
          <w:rFonts w:asciiTheme="majorHAnsi" w:hAnsiTheme="majorHAnsi"/>
          <w:b/>
          <w:sz w:val="24"/>
          <w:szCs w:val="24"/>
        </w:rPr>
        <w:t>1</w:t>
      </w:r>
    </w:p>
    <w:p w14:paraId="3AB37DA5" w14:textId="1379C11D" w:rsidR="008C51B7" w:rsidRPr="00D30EB5" w:rsidRDefault="002328D5" w:rsidP="003403C9">
      <w:pPr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D30EB5">
        <w:rPr>
          <w:rFonts w:asciiTheme="majorHAnsi" w:hAnsiTheme="majorHAnsi"/>
          <w:i/>
          <w:sz w:val="24"/>
          <w:szCs w:val="24"/>
        </w:rPr>
        <w:t>(</w:t>
      </w:r>
      <w:r w:rsidR="00B44137" w:rsidRPr="00D30EB5">
        <w:rPr>
          <w:rFonts w:asciiTheme="majorHAnsi" w:hAnsiTheme="majorHAnsi"/>
          <w:i/>
          <w:sz w:val="24"/>
          <w:szCs w:val="24"/>
        </w:rPr>
        <w:t>Let’s Get Physical</w:t>
      </w:r>
      <w:r w:rsidR="008C51B7" w:rsidRPr="00D30EB5">
        <w:rPr>
          <w:rFonts w:asciiTheme="majorHAnsi" w:hAnsiTheme="majorHAnsi"/>
          <w:i/>
          <w:sz w:val="24"/>
          <w:szCs w:val="24"/>
        </w:rPr>
        <w:t>)</w:t>
      </w:r>
    </w:p>
    <w:p w14:paraId="12E7E482" w14:textId="77777777" w:rsidR="00E96305" w:rsidRPr="008C228A" w:rsidRDefault="00E96305" w:rsidP="003403C9">
      <w:pPr>
        <w:jc w:val="both"/>
        <w:rPr>
          <w:rFonts w:asciiTheme="majorHAnsi" w:hAnsiTheme="majorHAnsi"/>
          <w:sz w:val="24"/>
          <w:szCs w:val="24"/>
        </w:rPr>
      </w:pPr>
    </w:p>
    <w:p w14:paraId="6536003A" w14:textId="77777777" w:rsidR="00E96305" w:rsidRPr="008C228A" w:rsidRDefault="00E96305" w:rsidP="00E963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8C228A">
        <w:rPr>
          <w:rFonts w:asciiTheme="majorHAnsi" w:hAnsiTheme="majorHAnsi"/>
          <w:sz w:val="24"/>
          <w:szCs w:val="24"/>
        </w:rPr>
        <w:t>All camps run from 8:30-11:30 AM</w:t>
      </w:r>
    </w:p>
    <w:p w14:paraId="63B3A954" w14:textId="77777777" w:rsidR="009E389F" w:rsidRPr="008C228A" w:rsidRDefault="009E389F" w:rsidP="00E963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8C228A">
        <w:rPr>
          <w:rFonts w:asciiTheme="majorHAnsi" w:hAnsiTheme="majorHAnsi"/>
          <w:sz w:val="24"/>
          <w:szCs w:val="24"/>
        </w:rPr>
        <w:t>Tuesday through Thursday</w:t>
      </w:r>
    </w:p>
    <w:p w14:paraId="7E73E9CE" w14:textId="77777777" w:rsidR="009E389F" w:rsidRPr="008C228A" w:rsidRDefault="009E389F" w:rsidP="00E963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8C228A">
        <w:rPr>
          <w:rFonts w:asciiTheme="majorHAnsi" w:hAnsiTheme="majorHAnsi"/>
          <w:sz w:val="24"/>
          <w:szCs w:val="24"/>
        </w:rPr>
        <w:t>Two Week Sessions</w:t>
      </w:r>
    </w:p>
    <w:p w14:paraId="3FDD926D" w14:textId="1E5111E5" w:rsidR="00E96305" w:rsidRPr="008C228A" w:rsidRDefault="00790792" w:rsidP="00E963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8C228A">
        <w:rPr>
          <w:rFonts w:asciiTheme="majorHAnsi" w:hAnsiTheme="majorHAnsi"/>
          <w:sz w:val="24"/>
          <w:szCs w:val="24"/>
        </w:rPr>
        <w:t>Cost per session: $1</w:t>
      </w:r>
      <w:r w:rsidR="00E13E31">
        <w:rPr>
          <w:rFonts w:asciiTheme="majorHAnsi" w:hAnsiTheme="majorHAnsi"/>
          <w:sz w:val="24"/>
          <w:szCs w:val="24"/>
        </w:rPr>
        <w:t>30</w:t>
      </w:r>
    </w:p>
    <w:p w14:paraId="32472C8D" w14:textId="2F458825" w:rsidR="00E96305" w:rsidRDefault="00E96305" w:rsidP="00E963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8C228A">
        <w:rPr>
          <w:rFonts w:asciiTheme="majorHAnsi" w:hAnsiTheme="majorHAnsi"/>
          <w:sz w:val="24"/>
          <w:szCs w:val="24"/>
        </w:rPr>
        <w:t>Children bring their own snack</w:t>
      </w:r>
    </w:p>
    <w:p w14:paraId="1984C963" w14:textId="6D83F9D8" w:rsidR="00E13E31" w:rsidRPr="00BA186D" w:rsidRDefault="00E13E31" w:rsidP="00E963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i/>
          <w:color w:val="FF0000"/>
          <w:sz w:val="24"/>
          <w:szCs w:val="24"/>
        </w:rPr>
      </w:pPr>
      <w:r w:rsidRPr="00BA186D">
        <w:rPr>
          <w:rFonts w:asciiTheme="majorHAnsi" w:hAnsiTheme="majorHAnsi"/>
          <w:i/>
          <w:color w:val="FF0000"/>
          <w:sz w:val="24"/>
          <w:szCs w:val="24"/>
        </w:rPr>
        <w:t xml:space="preserve">Please note: there are no classes the week of July </w:t>
      </w:r>
      <w:r w:rsidR="00B44137" w:rsidRPr="00BA186D">
        <w:rPr>
          <w:rFonts w:asciiTheme="majorHAnsi" w:hAnsiTheme="majorHAnsi"/>
          <w:i/>
          <w:color w:val="FF0000"/>
          <w:sz w:val="24"/>
          <w:szCs w:val="24"/>
        </w:rPr>
        <w:t>1st</w:t>
      </w:r>
    </w:p>
    <w:p w14:paraId="5869309E" w14:textId="73946D25" w:rsidR="00EF35BA" w:rsidRDefault="00B45C34" w:rsidP="00D554E3">
      <w:pPr>
        <w:jc w:val="both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1" allowOverlap="1" wp14:anchorId="1669EBDD" wp14:editId="06CF6F3F">
            <wp:simplePos x="0" y="0"/>
            <wp:positionH relativeFrom="column">
              <wp:posOffset>933450</wp:posOffset>
            </wp:positionH>
            <wp:positionV relativeFrom="paragraph">
              <wp:posOffset>15240</wp:posOffset>
            </wp:positionV>
            <wp:extent cx="1150620" cy="1142365"/>
            <wp:effectExtent l="0" t="0" r="0" b="635"/>
            <wp:wrapNone/>
            <wp:docPr id="10" name="Picture 10" descr="C:\Users\CMNS\AppData\Local\Microsoft\Windows\Temporary Internet Files\Content.IE5\LGZGB5ZZ\smiling-sun-face-in-sunglass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NS\AppData\Local\Microsoft\Windows\Temporary Internet Files\Content.IE5\LGZGB5ZZ\smiling-sun-face-in-sunglasses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9F">
        <w:rPr>
          <w:rFonts w:asciiTheme="majorHAnsi" w:hAnsiTheme="majorHAnsi"/>
          <w:noProof/>
        </w:rPr>
        <w:t xml:space="preserve">                   </w:t>
      </w:r>
    </w:p>
    <w:p w14:paraId="567AF7FC" w14:textId="3EDE5CA1" w:rsidR="00EF35BA" w:rsidRDefault="00EF35BA" w:rsidP="00D554E3">
      <w:pPr>
        <w:jc w:val="both"/>
        <w:rPr>
          <w:rFonts w:asciiTheme="majorHAnsi" w:hAnsiTheme="majorHAnsi"/>
          <w:noProof/>
        </w:rPr>
      </w:pPr>
    </w:p>
    <w:p w14:paraId="46886F8A" w14:textId="77777777" w:rsidR="00EF35BA" w:rsidRDefault="00EF35BA" w:rsidP="00D554E3">
      <w:pPr>
        <w:jc w:val="both"/>
        <w:rPr>
          <w:rFonts w:asciiTheme="majorHAnsi" w:hAnsiTheme="majorHAnsi"/>
          <w:noProof/>
        </w:rPr>
      </w:pPr>
    </w:p>
    <w:p w14:paraId="7B2BD7AC" w14:textId="77777777" w:rsidR="00EF35BA" w:rsidRDefault="00EF35BA" w:rsidP="00EF35BA">
      <w:pPr>
        <w:jc w:val="both"/>
        <w:rPr>
          <w:rFonts w:asciiTheme="majorHAnsi" w:hAnsiTheme="majorHAnsi"/>
          <w:noProof/>
        </w:rPr>
      </w:pPr>
    </w:p>
    <w:p w14:paraId="6B3CE2A3" w14:textId="77777777" w:rsidR="00C033F9" w:rsidRDefault="00C033F9" w:rsidP="00C033F9">
      <w:pPr>
        <w:jc w:val="both"/>
        <w:rPr>
          <w:rFonts w:ascii="Catchup" w:hAnsi="Catchup"/>
          <w:b/>
          <w:color w:val="0070C0"/>
          <w:sz w:val="24"/>
          <w:szCs w:val="24"/>
        </w:rPr>
      </w:pPr>
    </w:p>
    <w:p w14:paraId="6A136280" w14:textId="05627A57" w:rsidR="008C228A" w:rsidRDefault="00B44137" w:rsidP="008C228A">
      <w:pPr>
        <w:rPr>
          <w:rFonts w:ascii="Catchup" w:hAnsi="Catchup"/>
          <w:b/>
          <w:color w:val="0070C0"/>
          <w:sz w:val="24"/>
          <w:szCs w:val="24"/>
        </w:rPr>
      </w:pPr>
      <w:r>
        <w:rPr>
          <w:rFonts w:ascii="Catchup" w:hAnsi="Catchup"/>
          <w:b/>
          <w:color w:val="0070C0"/>
          <w:sz w:val="24"/>
          <w:szCs w:val="24"/>
        </w:rPr>
        <w:lastRenderedPageBreak/>
        <w:t>Artwork submitted by Ms. Barbie and Ms. Kellie’s 3’s MWF AM class.</w:t>
      </w:r>
    </w:p>
    <w:p w14:paraId="2DFC1E5E" w14:textId="77777777" w:rsidR="00666408" w:rsidRPr="004C3B16" w:rsidRDefault="00666408" w:rsidP="008C228A">
      <w:pPr>
        <w:rPr>
          <w:rFonts w:ascii="Catchup" w:hAnsi="Catchup"/>
          <w:b/>
          <w:color w:val="0070C0"/>
          <w:sz w:val="24"/>
          <w:szCs w:val="24"/>
        </w:rPr>
      </w:pPr>
    </w:p>
    <w:p w14:paraId="04B6C808" w14:textId="7701ACE5" w:rsidR="00F951E1" w:rsidRDefault="004C0EAB" w:rsidP="008D6E8B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ABBD864" wp14:editId="19495801">
            <wp:simplePos x="0" y="0"/>
            <wp:positionH relativeFrom="margin">
              <wp:posOffset>9525</wp:posOffset>
            </wp:positionH>
            <wp:positionV relativeFrom="paragraph">
              <wp:posOffset>31115</wp:posOffset>
            </wp:positionV>
            <wp:extent cx="2876550" cy="283125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en's Shamrock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6957" r="9375" b="33072"/>
                    <a:stretch/>
                  </pic:blipFill>
                  <pic:spPr bwMode="auto">
                    <a:xfrm>
                      <a:off x="0" y="0"/>
                      <a:ext cx="2876550" cy="283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439A5" w14:textId="67104A5D" w:rsidR="004C0EAB" w:rsidRDefault="004C0EAB" w:rsidP="00AB0838">
      <w:pPr>
        <w:rPr>
          <w:rFonts w:ascii="Kristen ITC" w:hAnsi="Kristen ITC"/>
          <w:noProof/>
          <w:sz w:val="24"/>
          <w:szCs w:val="24"/>
        </w:rPr>
      </w:pPr>
    </w:p>
    <w:p w14:paraId="73249439" w14:textId="7B1AACC9" w:rsidR="00F951E1" w:rsidRDefault="00F951E1" w:rsidP="00AB0838">
      <w:pPr>
        <w:rPr>
          <w:rFonts w:ascii="Kristen ITC" w:hAnsi="Kristen ITC"/>
          <w:sz w:val="24"/>
          <w:szCs w:val="24"/>
        </w:rPr>
      </w:pPr>
    </w:p>
    <w:p w14:paraId="5D574D2F" w14:textId="512AE651" w:rsidR="00AF5FFE" w:rsidRDefault="00AF5FFE" w:rsidP="00AB0838">
      <w:pPr>
        <w:rPr>
          <w:rFonts w:ascii="Kristen ITC" w:hAnsi="Kristen ITC"/>
          <w:sz w:val="24"/>
          <w:szCs w:val="24"/>
        </w:rPr>
      </w:pPr>
    </w:p>
    <w:p w14:paraId="7938F54A" w14:textId="78273035" w:rsidR="00AF5FFE" w:rsidRDefault="00AF5FFE" w:rsidP="00AB0838">
      <w:pPr>
        <w:rPr>
          <w:rFonts w:ascii="Kristen ITC" w:hAnsi="Kristen ITC"/>
          <w:sz w:val="24"/>
          <w:szCs w:val="24"/>
        </w:rPr>
      </w:pPr>
    </w:p>
    <w:p w14:paraId="19270355" w14:textId="0581CAFB" w:rsidR="00AF5FFE" w:rsidRDefault="00AF5FFE" w:rsidP="00AB0838">
      <w:pPr>
        <w:rPr>
          <w:rFonts w:ascii="Kristen ITC" w:hAnsi="Kristen ITC"/>
          <w:sz w:val="24"/>
          <w:szCs w:val="24"/>
        </w:rPr>
      </w:pPr>
    </w:p>
    <w:p w14:paraId="08B799A4" w14:textId="7669C079" w:rsidR="00AF5FFE" w:rsidRDefault="00AF5FFE" w:rsidP="00EF35BA">
      <w:pPr>
        <w:jc w:val="both"/>
        <w:rPr>
          <w:rFonts w:ascii="Kristen ITC" w:hAnsi="Kristen ITC"/>
          <w:sz w:val="24"/>
          <w:szCs w:val="24"/>
        </w:rPr>
      </w:pPr>
    </w:p>
    <w:p w14:paraId="068DE02E" w14:textId="7ED2DB5F" w:rsidR="000614C3" w:rsidRDefault="008D6E8B" w:rsidP="00EF35BA">
      <w:pPr>
        <w:jc w:val="both"/>
        <w:rPr>
          <w:rFonts w:ascii="Kristen ITC" w:hAnsi="Kristen ITC"/>
          <w:noProof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                 </w:t>
      </w:r>
    </w:p>
    <w:p w14:paraId="0BDDEFA6" w14:textId="55E213B6" w:rsidR="00EF35BA" w:rsidRDefault="00EF35BA">
      <w:pPr>
        <w:rPr>
          <w:rFonts w:ascii="Kristen ITC" w:hAnsi="Kristen ITC"/>
          <w:noProof/>
          <w:sz w:val="24"/>
          <w:szCs w:val="24"/>
        </w:rPr>
      </w:pPr>
    </w:p>
    <w:p w14:paraId="5C3F69DA" w14:textId="018E6446" w:rsidR="00EF35BA" w:rsidRDefault="00EF35BA">
      <w:pPr>
        <w:rPr>
          <w:rFonts w:ascii="Kristen ITC" w:hAnsi="Kristen ITC"/>
          <w:noProof/>
          <w:sz w:val="24"/>
          <w:szCs w:val="24"/>
        </w:rPr>
      </w:pPr>
    </w:p>
    <w:p w14:paraId="07CCB308" w14:textId="656E4723" w:rsidR="00EF35BA" w:rsidRDefault="00EF35BA">
      <w:pPr>
        <w:rPr>
          <w:rFonts w:ascii="Kristen ITC" w:hAnsi="Kristen ITC"/>
          <w:noProof/>
          <w:sz w:val="24"/>
          <w:szCs w:val="24"/>
        </w:rPr>
      </w:pPr>
    </w:p>
    <w:p w14:paraId="52FCDD6C" w14:textId="4729640F" w:rsidR="00EF35BA" w:rsidRDefault="00EF35BA">
      <w:pPr>
        <w:rPr>
          <w:rFonts w:ascii="Kristen ITC" w:hAnsi="Kristen ITC"/>
          <w:noProof/>
          <w:sz w:val="24"/>
          <w:szCs w:val="24"/>
        </w:rPr>
      </w:pPr>
    </w:p>
    <w:p w14:paraId="49C755D2" w14:textId="68F078F6" w:rsidR="00EF35BA" w:rsidRDefault="00EF35BA">
      <w:pPr>
        <w:rPr>
          <w:rFonts w:ascii="Kristen ITC" w:hAnsi="Kristen ITC"/>
          <w:noProof/>
          <w:sz w:val="24"/>
          <w:szCs w:val="24"/>
        </w:rPr>
      </w:pPr>
    </w:p>
    <w:p w14:paraId="0D89D597" w14:textId="77777777" w:rsidR="004C0EAB" w:rsidRDefault="004C0EAB" w:rsidP="004C0EAB">
      <w:pPr>
        <w:rPr>
          <w:rFonts w:ascii="Kristen ITC" w:hAnsi="Kristen ITC"/>
          <w:noProof/>
          <w:sz w:val="24"/>
          <w:szCs w:val="24"/>
        </w:rPr>
      </w:pPr>
    </w:p>
    <w:p w14:paraId="04E8C3A8" w14:textId="77777777" w:rsidR="004C0EAB" w:rsidRDefault="004C0EAB" w:rsidP="004C0EAB">
      <w:pPr>
        <w:rPr>
          <w:rFonts w:ascii="Kristen ITC" w:hAnsi="Kristen ITC"/>
          <w:noProof/>
          <w:sz w:val="24"/>
          <w:szCs w:val="24"/>
        </w:rPr>
      </w:pPr>
    </w:p>
    <w:p w14:paraId="392D5325" w14:textId="7BD3BC39" w:rsidR="004C0EAB" w:rsidRDefault="004C0EAB" w:rsidP="004C0EAB">
      <w:pPr>
        <w:rPr>
          <w:rFonts w:ascii="Kristen ITC" w:hAnsi="Kristen ITC"/>
          <w:noProof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w:t>Allen</w:t>
      </w:r>
    </w:p>
    <w:p w14:paraId="5097F69D" w14:textId="57343D7D" w:rsidR="004C0EAB" w:rsidRDefault="004C0EAB">
      <w:pPr>
        <w:rPr>
          <w:rFonts w:ascii="Kristen ITC" w:hAnsi="Kristen ITC"/>
          <w:noProof/>
          <w:sz w:val="24"/>
          <w:szCs w:val="24"/>
        </w:rPr>
      </w:pPr>
    </w:p>
    <w:p w14:paraId="72EC5FF9" w14:textId="471BFB4B" w:rsidR="004C0EAB" w:rsidRDefault="004C0EAB">
      <w:pPr>
        <w:rPr>
          <w:rFonts w:ascii="Kristen ITC" w:hAnsi="Kristen ITC"/>
          <w:noProof/>
          <w:sz w:val="24"/>
          <w:szCs w:val="24"/>
        </w:rPr>
      </w:pPr>
    </w:p>
    <w:p w14:paraId="7F342E1B" w14:textId="0A27DACD" w:rsidR="00EF35BA" w:rsidRDefault="004C0EAB">
      <w:pPr>
        <w:rPr>
          <w:rFonts w:ascii="Kristen ITC" w:hAnsi="Kristen ITC"/>
          <w:noProof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5EB2033" wp14:editId="5205ACC8">
            <wp:simplePos x="0" y="0"/>
            <wp:positionH relativeFrom="column">
              <wp:posOffset>75565</wp:posOffset>
            </wp:positionH>
            <wp:positionV relativeFrom="paragraph">
              <wp:posOffset>5715</wp:posOffset>
            </wp:positionV>
            <wp:extent cx="2779295" cy="29337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la's Shamrock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7" r="18750" b="34511"/>
                    <a:stretch/>
                  </pic:blipFill>
                  <pic:spPr bwMode="auto">
                    <a:xfrm>
                      <a:off x="0" y="0"/>
                      <a:ext cx="277929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239">
        <w:rPr>
          <w:rFonts w:ascii="Kristen ITC" w:hAnsi="Kristen ITC"/>
          <w:noProof/>
          <w:sz w:val="24"/>
          <w:szCs w:val="24"/>
        </w:rPr>
        <w:tab/>
      </w:r>
      <w:r w:rsidR="00E65239">
        <w:rPr>
          <w:rFonts w:ascii="Kristen ITC" w:hAnsi="Kristen ITC"/>
          <w:noProof/>
          <w:sz w:val="24"/>
          <w:szCs w:val="24"/>
        </w:rPr>
        <w:tab/>
      </w:r>
      <w:r w:rsidR="00E65239">
        <w:rPr>
          <w:rFonts w:ascii="Kristen ITC" w:hAnsi="Kristen ITC"/>
          <w:noProof/>
          <w:sz w:val="24"/>
          <w:szCs w:val="24"/>
        </w:rPr>
        <w:tab/>
      </w:r>
      <w:r w:rsidR="00E65239">
        <w:rPr>
          <w:rFonts w:ascii="Kristen ITC" w:hAnsi="Kristen ITC"/>
          <w:noProof/>
          <w:sz w:val="24"/>
          <w:szCs w:val="24"/>
        </w:rPr>
        <w:tab/>
      </w:r>
    </w:p>
    <w:p w14:paraId="0FD9B354" w14:textId="6F78B526" w:rsidR="00EF35BA" w:rsidRDefault="00EF35BA">
      <w:pPr>
        <w:rPr>
          <w:rFonts w:ascii="Kristen ITC" w:hAnsi="Kristen ITC"/>
          <w:noProof/>
          <w:sz w:val="24"/>
          <w:szCs w:val="24"/>
        </w:rPr>
      </w:pPr>
    </w:p>
    <w:p w14:paraId="2DC15830" w14:textId="3E9FF1B8" w:rsidR="00EF35BA" w:rsidRDefault="00EF35BA">
      <w:pPr>
        <w:rPr>
          <w:rFonts w:ascii="Kristen ITC" w:hAnsi="Kristen ITC"/>
          <w:noProof/>
          <w:sz w:val="24"/>
          <w:szCs w:val="24"/>
        </w:rPr>
      </w:pPr>
    </w:p>
    <w:p w14:paraId="6D60E587" w14:textId="7E66A8BE" w:rsidR="00EF35BA" w:rsidRDefault="00EF35BA">
      <w:pPr>
        <w:rPr>
          <w:rFonts w:ascii="Kristen ITC" w:hAnsi="Kristen ITC"/>
          <w:noProof/>
          <w:sz w:val="24"/>
          <w:szCs w:val="24"/>
        </w:rPr>
      </w:pPr>
    </w:p>
    <w:p w14:paraId="39525FCF" w14:textId="7963922C" w:rsidR="00E65239" w:rsidRDefault="00E65239" w:rsidP="001D7C95">
      <w:pPr>
        <w:jc w:val="left"/>
        <w:rPr>
          <w:rFonts w:ascii="Kristen ITC" w:hAnsi="Kristen ITC"/>
          <w:noProof/>
          <w:sz w:val="24"/>
          <w:szCs w:val="24"/>
        </w:rPr>
      </w:pPr>
    </w:p>
    <w:p w14:paraId="2832541A" w14:textId="5486B001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2DD1435C" w14:textId="728F5316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5011F910" w14:textId="2F87AE30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5C8CB014" w14:textId="075566C4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1C4BE43B" w14:textId="28BEC0E6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267F73AB" w14:textId="65A13B5D" w:rsidR="00E65239" w:rsidRDefault="00E65239" w:rsidP="004C0EAB">
      <w:pPr>
        <w:rPr>
          <w:rFonts w:ascii="Kristen ITC" w:hAnsi="Kristen ITC"/>
          <w:noProof/>
          <w:sz w:val="24"/>
          <w:szCs w:val="24"/>
        </w:rPr>
      </w:pPr>
    </w:p>
    <w:p w14:paraId="02851E7F" w14:textId="1D3A3A36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47EFAA87" w14:textId="29395DD0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506DE652" w14:textId="627C168C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2329AA23" w14:textId="343A4887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67B1013B" w14:textId="77777777" w:rsidR="004C0EAB" w:rsidRDefault="004C0EAB" w:rsidP="004C0EAB">
      <w:pPr>
        <w:jc w:val="both"/>
        <w:rPr>
          <w:rFonts w:ascii="Kristen ITC" w:hAnsi="Kristen ITC"/>
          <w:noProof/>
          <w:sz w:val="24"/>
          <w:szCs w:val="24"/>
        </w:rPr>
      </w:pPr>
    </w:p>
    <w:p w14:paraId="71F8A0D1" w14:textId="6A3E6636" w:rsidR="004C0EAB" w:rsidRDefault="004C0EAB" w:rsidP="004C0EAB">
      <w:pPr>
        <w:rPr>
          <w:rFonts w:ascii="Kristen ITC" w:hAnsi="Kristen ITC"/>
          <w:noProof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w:t>Ella</w:t>
      </w:r>
    </w:p>
    <w:p w14:paraId="42A72778" w14:textId="1324776C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21A1F93E" w14:textId="445BA08D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5DE38069" w14:textId="2ECE0361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7BC22185" w14:textId="798ADD0F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618CE24D" w14:textId="5725643C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74D28EE4" w14:textId="100EC1E3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060B6926" w14:textId="2746702E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FC1CDF6" wp14:editId="0E47FF77">
            <wp:simplePos x="0" y="0"/>
            <wp:positionH relativeFrom="column">
              <wp:posOffset>209550</wp:posOffset>
            </wp:positionH>
            <wp:positionV relativeFrom="paragraph">
              <wp:posOffset>35560</wp:posOffset>
            </wp:positionV>
            <wp:extent cx="2675347" cy="27641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ddison's Shamrock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" r="16319" b="37630"/>
                    <a:stretch/>
                  </pic:blipFill>
                  <pic:spPr bwMode="auto">
                    <a:xfrm>
                      <a:off x="0" y="0"/>
                      <a:ext cx="2675347" cy="276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0C8BF" w14:textId="7F77856C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1AE23469" w14:textId="7E7F2509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73015EA2" w14:textId="5145890D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1698596D" w14:textId="6997167F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6DAB65B7" w14:textId="4878C796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636A0362" w14:textId="24B226D1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7510A1A3" w14:textId="6B62C616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1A15DEA8" w14:textId="596E54F7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540B90FF" w14:textId="4EAA5F30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5AC668CB" w14:textId="45733FE0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08AF0BA4" w14:textId="13F0F432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3E5E4887" w14:textId="77777777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4211347D" w14:textId="0D040663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7B2CE9FB" w14:textId="08D4F1F1" w:rsidR="00E65239" w:rsidRDefault="00E65239" w:rsidP="00C033F9">
      <w:pPr>
        <w:jc w:val="left"/>
        <w:rPr>
          <w:rFonts w:ascii="Kristen ITC" w:hAnsi="Kristen ITC"/>
          <w:noProof/>
          <w:sz w:val="24"/>
          <w:szCs w:val="24"/>
        </w:rPr>
      </w:pPr>
    </w:p>
    <w:p w14:paraId="05194430" w14:textId="1E31B32D" w:rsidR="00E65239" w:rsidRDefault="004C0EAB" w:rsidP="004C0EAB">
      <w:pPr>
        <w:rPr>
          <w:rFonts w:ascii="Kristen ITC" w:hAnsi="Kristen ITC"/>
          <w:noProof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w:t>Maddison</w:t>
      </w:r>
    </w:p>
    <w:p w14:paraId="73B38509" w14:textId="64F43BB9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08A415E8" w14:textId="6F0BBF47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30B5EC52" w14:textId="2947EDDA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7CCE117" wp14:editId="594B4550">
            <wp:simplePos x="0" y="0"/>
            <wp:positionH relativeFrom="margin">
              <wp:posOffset>3448050</wp:posOffset>
            </wp:positionH>
            <wp:positionV relativeFrom="paragraph">
              <wp:posOffset>66040</wp:posOffset>
            </wp:positionV>
            <wp:extent cx="2807335" cy="28670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rk's Shamrock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t="7197" r="8333" b="34032"/>
                    <a:stretch/>
                  </pic:blipFill>
                  <pic:spPr bwMode="auto">
                    <a:xfrm>
                      <a:off x="0" y="0"/>
                      <a:ext cx="280733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2ECE2" w14:textId="0F86784A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34C16EB9" w14:textId="02180FA4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494EF311" w14:textId="74CFB900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5FF92F6E" w14:textId="412E4791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376A9CDD" w14:textId="101099F0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67EE42E2" w14:textId="00A668E6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2C8ED4A7" w14:textId="77777777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35599E9C" w14:textId="16ADEC1E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4A2690DA" w14:textId="15575759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0ABBC28F" w14:textId="08C43906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448FCE4A" w14:textId="29148B96" w:rsidR="00E65239" w:rsidRDefault="00E65239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5BE9D794" w14:textId="0A3A8424" w:rsidR="00E65239" w:rsidRDefault="00E65239" w:rsidP="001D7C95">
      <w:pPr>
        <w:jc w:val="left"/>
        <w:rPr>
          <w:rFonts w:ascii="Kristen ITC" w:hAnsi="Kristen ITC"/>
          <w:noProof/>
          <w:sz w:val="24"/>
          <w:szCs w:val="24"/>
        </w:rPr>
      </w:pPr>
    </w:p>
    <w:p w14:paraId="4BFABEB6" w14:textId="6D731F36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74814550" w14:textId="1E4D0114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0B2F2F37" w14:textId="2C330761" w:rsidR="004C0EAB" w:rsidRDefault="004C0EAB" w:rsidP="00E65239">
      <w:pPr>
        <w:ind w:left="720" w:firstLine="720"/>
        <w:jc w:val="left"/>
        <w:rPr>
          <w:rFonts w:ascii="Kristen ITC" w:hAnsi="Kristen ITC"/>
          <w:noProof/>
          <w:sz w:val="24"/>
          <w:szCs w:val="24"/>
        </w:rPr>
      </w:pPr>
    </w:p>
    <w:p w14:paraId="3CAEE922" w14:textId="03F732AD" w:rsidR="004C0EAB" w:rsidRDefault="004C0EAB" w:rsidP="004C0EAB">
      <w:pPr>
        <w:rPr>
          <w:rFonts w:ascii="Kristen ITC" w:hAnsi="Kristen ITC"/>
          <w:noProof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w:t>Mark</w:t>
      </w:r>
    </w:p>
    <w:p w14:paraId="218C22D7" w14:textId="7BEBA88D" w:rsidR="00E65239" w:rsidRDefault="00E65239" w:rsidP="00E65239">
      <w:pPr>
        <w:jc w:val="left"/>
        <w:rPr>
          <w:rFonts w:ascii="Kristen ITC" w:hAnsi="Kristen ITC"/>
          <w:noProof/>
          <w:sz w:val="24"/>
          <w:szCs w:val="24"/>
        </w:rPr>
      </w:pPr>
    </w:p>
    <w:sectPr w:rsidR="00E65239" w:rsidSect="0096759C">
      <w:type w:val="continuous"/>
      <w:pgSz w:w="12240" w:h="15840"/>
      <w:pgMar w:top="1440" w:right="1440" w:bottom="720" w:left="144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A9520" w14:textId="77777777" w:rsidR="00216094" w:rsidRDefault="00216094" w:rsidP="008A6864">
      <w:r>
        <w:separator/>
      </w:r>
    </w:p>
  </w:endnote>
  <w:endnote w:type="continuationSeparator" w:id="0">
    <w:p w14:paraId="2B4DDF65" w14:textId="77777777" w:rsidR="00216094" w:rsidRDefault="00216094" w:rsidP="008A6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chu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luff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Adelon">
    <w:panose1 w:val="00000500000000000000"/>
    <w:charset w:val="00"/>
    <w:family w:val="auto"/>
    <w:pitch w:val="variable"/>
    <w:sig w:usb0="A00000EF" w:usb1="2000F5C7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oadway">
    <w:altName w:val="Broadway"/>
    <w:charset w:val="00"/>
    <w:family w:val="decorative"/>
    <w:pitch w:val="variable"/>
    <w:sig w:usb0="00000003" w:usb1="00000000" w:usb2="00000000" w:usb3="00000000" w:csb0="00000001" w:csb1="00000000"/>
  </w:font>
  <w:font w:name="Adorable">
    <w:panose1 w:val="03000600000000020000"/>
    <w:charset w:val="00"/>
    <w:family w:val="script"/>
    <w:pitch w:val="variable"/>
    <w:sig w:usb0="00000003" w:usb1="00000000" w:usb2="00000000" w:usb3="00000000" w:csb0="00000001" w:csb1="00000000"/>
  </w:font>
  <w:font w:name="Billboard">
    <w:panose1 w:val="020B0A00000000020000"/>
    <w:charset w:val="00"/>
    <w:family w:val="swiss"/>
    <w:pitch w:val="variable"/>
    <w:sig w:usb0="00000003" w:usb1="00000000" w:usb2="00000000" w:usb3="00000000" w:csb0="00000001" w:csb1="00000000"/>
  </w:font>
  <w:font w:name="Architect">
    <w:panose1 w:val="020B0600000000020000"/>
    <w:charset w:val="00"/>
    <w:family w:val="swiss"/>
    <w:pitch w:val="variable"/>
    <w:sig w:usb0="00000003" w:usb1="00000000" w:usb2="00000000" w:usb3="00000000" w:csb0="00000001" w:csb1="00000000"/>
  </w:font>
  <w:font w:name="Boulde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Duchess">
    <w:panose1 w:val="03000600000000020000"/>
    <w:charset w:val="00"/>
    <w:family w:val="script"/>
    <w:pitch w:val="variable"/>
    <w:sig w:usb0="00000003" w:usb1="00000000" w:usb2="00000000" w:usb3="00000000" w:csb0="00000001" w:csb1="00000000"/>
  </w:font>
  <w:font w:name="Burlesque">
    <w:panose1 w:val="0200080000000002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893ED" w14:textId="77777777" w:rsidR="00F951E1" w:rsidRDefault="00AB0838" w:rsidP="006F2D07">
    <w:pPr>
      <w:pStyle w:val="Footer"/>
      <w:jc w:val="both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CEF5C" w14:textId="77777777" w:rsidR="00216094" w:rsidRDefault="00216094" w:rsidP="008A6864">
      <w:r>
        <w:separator/>
      </w:r>
    </w:p>
  </w:footnote>
  <w:footnote w:type="continuationSeparator" w:id="0">
    <w:p w14:paraId="325D42CF" w14:textId="77777777" w:rsidR="00216094" w:rsidRDefault="00216094" w:rsidP="008A6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BF37F" w14:textId="77777777" w:rsidR="00073977" w:rsidRDefault="00471CC7" w:rsidP="00AE4F87">
    <w:pPr>
      <w:pStyle w:val="Header"/>
      <w:jc w:val="right"/>
    </w:pPr>
    <w:r>
      <w:rPr>
        <w:noProof/>
      </w:rPr>
      <w:drawing>
        <wp:inline distT="0" distB="0" distL="0" distR="0" wp14:anchorId="551D8410" wp14:editId="686042DC">
          <wp:extent cx="5943600" cy="1732280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73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43819" w:rsidRPr="00AE4F87">
      <w:rPr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3239A"/>
    <w:multiLevelType w:val="hybridMultilevel"/>
    <w:tmpl w:val="0B12F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15506"/>
    <w:multiLevelType w:val="hybridMultilevel"/>
    <w:tmpl w:val="FE04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B3575"/>
    <w:multiLevelType w:val="hybridMultilevel"/>
    <w:tmpl w:val="F140A640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48943BA"/>
    <w:multiLevelType w:val="hybridMultilevel"/>
    <w:tmpl w:val="643E0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C69C8"/>
    <w:multiLevelType w:val="hybridMultilevel"/>
    <w:tmpl w:val="5D109F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06937"/>
    <w:multiLevelType w:val="hybridMultilevel"/>
    <w:tmpl w:val="3C4A4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E425B"/>
    <w:multiLevelType w:val="hybridMultilevel"/>
    <w:tmpl w:val="9D6CA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861"/>
    <w:multiLevelType w:val="hybridMultilevel"/>
    <w:tmpl w:val="94109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B7BEF"/>
    <w:multiLevelType w:val="hybridMultilevel"/>
    <w:tmpl w:val="B08ED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F3574"/>
    <w:multiLevelType w:val="hybridMultilevel"/>
    <w:tmpl w:val="BB5C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FE17770"/>
    <w:multiLevelType w:val="hybridMultilevel"/>
    <w:tmpl w:val="B2341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893C73"/>
    <w:multiLevelType w:val="hybridMultilevel"/>
    <w:tmpl w:val="95E857E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11"/>
  </w:num>
  <w:num w:numId="9">
    <w:abstractNumId w:val="3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6A3"/>
    <w:rsid w:val="0000461B"/>
    <w:rsid w:val="000255D8"/>
    <w:rsid w:val="000262E6"/>
    <w:rsid w:val="00026CF8"/>
    <w:rsid w:val="000614C3"/>
    <w:rsid w:val="00066514"/>
    <w:rsid w:val="00073977"/>
    <w:rsid w:val="00077553"/>
    <w:rsid w:val="00091AE3"/>
    <w:rsid w:val="0009778D"/>
    <w:rsid w:val="000B13DA"/>
    <w:rsid w:val="000E79EE"/>
    <w:rsid w:val="00121F5E"/>
    <w:rsid w:val="001266C5"/>
    <w:rsid w:val="00141D03"/>
    <w:rsid w:val="00163153"/>
    <w:rsid w:val="001735CB"/>
    <w:rsid w:val="001A26A3"/>
    <w:rsid w:val="001B7001"/>
    <w:rsid w:val="001C34DD"/>
    <w:rsid w:val="001D15B8"/>
    <w:rsid w:val="001D7C95"/>
    <w:rsid w:val="001E6C54"/>
    <w:rsid w:val="001F7A9F"/>
    <w:rsid w:val="002042EC"/>
    <w:rsid w:val="00216094"/>
    <w:rsid w:val="00232124"/>
    <w:rsid w:val="002328D5"/>
    <w:rsid w:val="002335F3"/>
    <w:rsid w:val="00243819"/>
    <w:rsid w:val="00244495"/>
    <w:rsid w:val="0025429B"/>
    <w:rsid w:val="002A3463"/>
    <w:rsid w:val="002D244C"/>
    <w:rsid w:val="002D651D"/>
    <w:rsid w:val="00303328"/>
    <w:rsid w:val="00306AA5"/>
    <w:rsid w:val="003102DF"/>
    <w:rsid w:val="00310BDE"/>
    <w:rsid w:val="0031767A"/>
    <w:rsid w:val="003403C9"/>
    <w:rsid w:val="00353489"/>
    <w:rsid w:val="003623E9"/>
    <w:rsid w:val="00386702"/>
    <w:rsid w:val="003B1568"/>
    <w:rsid w:val="003C5FA0"/>
    <w:rsid w:val="003D2107"/>
    <w:rsid w:val="003D355E"/>
    <w:rsid w:val="003D3F6E"/>
    <w:rsid w:val="003D71DC"/>
    <w:rsid w:val="003E40A5"/>
    <w:rsid w:val="003E4BBD"/>
    <w:rsid w:val="003F4887"/>
    <w:rsid w:val="00403E3C"/>
    <w:rsid w:val="00416D52"/>
    <w:rsid w:val="00471CC7"/>
    <w:rsid w:val="00480423"/>
    <w:rsid w:val="0049194C"/>
    <w:rsid w:val="00491988"/>
    <w:rsid w:val="004919D1"/>
    <w:rsid w:val="0049447F"/>
    <w:rsid w:val="00495E87"/>
    <w:rsid w:val="004A21CB"/>
    <w:rsid w:val="004A4226"/>
    <w:rsid w:val="004C0EAB"/>
    <w:rsid w:val="004C3B16"/>
    <w:rsid w:val="004E0BF7"/>
    <w:rsid w:val="004E6444"/>
    <w:rsid w:val="004F54C4"/>
    <w:rsid w:val="005006E8"/>
    <w:rsid w:val="00511ACC"/>
    <w:rsid w:val="005317F9"/>
    <w:rsid w:val="005426AB"/>
    <w:rsid w:val="005463A0"/>
    <w:rsid w:val="0056461D"/>
    <w:rsid w:val="005B6244"/>
    <w:rsid w:val="005D142D"/>
    <w:rsid w:val="00625D6B"/>
    <w:rsid w:val="0062683C"/>
    <w:rsid w:val="00633164"/>
    <w:rsid w:val="006364F5"/>
    <w:rsid w:val="0064372C"/>
    <w:rsid w:val="00662A70"/>
    <w:rsid w:val="00666408"/>
    <w:rsid w:val="00666CD7"/>
    <w:rsid w:val="00667631"/>
    <w:rsid w:val="006815E6"/>
    <w:rsid w:val="00685051"/>
    <w:rsid w:val="00691446"/>
    <w:rsid w:val="00694A55"/>
    <w:rsid w:val="00695437"/>
    <w:rsid w:val="006A7F72"/>
    <w:rsid w:val="006B38FA"/>
    <w:rsid w:val="006B3EBC"/>
    <w:rsid w:val="006F2D07"/>
    <w:rsid w:val="00712904"/>
    <w:rsid w:val="00713EBF"/>
    <w:rsid w:val="00716C15"/>
    <w:rsid w:val="007254C8"/>
    <w:rsid w:val="00745ED2"/>
    <w:rsid w:val="00746634"/>
    <w:rsid w:val="0075545E"/>
    <w:rsid w:val="00764972"/>
    <w:rsid w:val="00790792"/>
    <w:rsid w:val="00791BB6"/>
    <w:rsid w:val="00796A5B"/>
    <w:rsid w:val="007A0BA7"/>
    <w:rsid w:val="007B0D66"/>
    <w:rsid w:val="007B53CA"/>
    <w:rsid w:val="007C09AD"/>
    <w:rsid w:val="007C2111"/>
    <w:rsid w:val="00826700"/>
    <w:rsid w:val="00845660"/>
    <w:rsid w:val="00860BC1"/>
    <w:rsid w:val="00862F4B"/>
    <w:rsid w:val="00894704"/>
    <w:rsid w:val="008A4584"/>
    <w:rsid w:val="008A6864"/>
    <w:rsid w:val="008B0425"/>
    <w:rsid w:val="008C228A"/>
    <w:rsid w:val="008C51B7"/>
    <w:rsid w:val="008C6ABC"/>
    <w:rsid w:val="008C7303"/>
    <w:rsid w:val="008D6E8B"/>
    <w:rsid w:val="008E2160"/>
    <w:rsid w:val="008F1A38"/>
    <w:rsid w:val="008F2321"/>
    <w:rsid w:val="008F6848"/>
    <w:rsid w:val="00932227"/>
    <w:rsid w:val="00945082"/>
    <w:rsid w:val="0096759C"/>
    <w:rsid w:val="009949C0"/>
    <w:rsid w:val="009A14F3"/>
    <w:rsid w:val="009A4943"/>
    <w:rsid w:val="009D0697"/>
    <w:rsid w:val="009D4BF7"/>
    <w:rsid w:val="009E348F"/>
    <w:rsid w:val="009E389F"/>
    <w:rsid w:val="009E731A"/>
    <w:rsid w:val="00A0231A"/>
    <w:rsid w:val="00A03400"/>
    <w:rsid w:val="00A1045D"/>
    <w:rsid w:val="00A16F7E"/>
    <w:rsid w:val="00A539DF"/>
    <w:rsid w:val="00A80C1A"/>
    <w:rsid w:val="00AA79E1"/>
    <w:rsid w:val="00AB0838"/>
    <w:rsid w:val="00AB6588"/>
    <w:rsid w:val="00AC6F87"/>
    <w:rsid w:val="00AE0359"/>
    <w:rsid w:val="00AE4F87"/>
    <w:rsid w:val="00AF57B1"/>
    <w:rsid w:val="00AF5FFE"/>
    <w:rsid w:val="00B054AD"/>
    <w:rsid w:val="00B073DB"/>
    <w:rsid w:val="00B16312"/>
    <w:rsid w:val="00B24B1C"/>
    <w:rsid w:val="00B30E49"/>
    <w:rsid w:val="00B34CC3"/>
    <w:rsid w:val="00B4016B"/>
    <w:rsid w:val="00B44137"/>
    <w:rsid w:val="00B45C34"/>
    <w:rsid w:val="00B65830"/>
    <w:rsid w:val="00B67A43"/>
    <w:rsid w:val="00BA186D"/>
    <w:rsid w:val="00BA4A52"/>
    <w:rsid w:val="00BB046B"/>
    <w:rsid w:val="00BB1FAB"/>
    <w:rsid w:val="00BD090B"/>
    <w:rsid w:val="00BE079F"/>
    <w:rsid w:val="00BE7E0B"/>
    <w:rsid w:val="00C033F9"/>
    <w:rsid w:val="00C06253"/>
    <w:rsid w:val="00C20E22"/>
    <w:rsid w:val="00C46CC6"/>
    <w:rsid w:val="00C50EF1"/>
    <w:rsid w:val="00C63D0C"/>
    <w:rsid w:val="00CB20A4"/>
    <w:rsid w:val="00CB4756"/>
    <w:rsid w:val="00CB77B5"/>
    <w:rsid w:val="00CC1781"/>
    <w:rsid w:val="00CD1CC3"/>
    <w:rsid w:val="00CD5DA8"/>
    <w:rsid w:val="00CD6C59"/>
    <w:rsid w:val="00CD7D64"/>
    <w:rsid w:val="00CE5E73"/>
    <w:rsid w:val="00CF2F96"/>
    <w:rsid w:val="00D05310"/>
    <w:rsid w:val="00D11936"/>
    <w:rsid w:val="00D130D7"/>
    <w:rsid w:val="00D17832"/>
    <w:rsid w:val="00D2379A"/>
    <w:rsid w:val="00D30EB5"/>
    <w:rsid w:val="00D510B2"/>
    <w:rsid w:val="00D516F2"/>
    <w:rsid w:val="00D554E3"/>
    <w:rsid w:val="00D60F0A"/>
    <w:rsid w:val="00D63D28"/>
    <w:rsid w:val="00D74A34"/>
    <w:rsid w:val="00DA3475"/>
    <w:rsid w:val="00DC5851"/>
    <w:rsid w:val="00DD1476"/>
    <w:rsid w:val="00DE2422"/>
    <w:rsid w:val="00E02ED0"/>
    <w:rsid w:val="00E1339F"/>
    <w:rsid w:val="00E13E31"/>
    <w:rsid w:val="00E4695F"/>
    <w:rsid w:val="00E65239"/>
    <w:rsid w:val="00E65BEC"/>
    <w:rsid w:val="00E94242"/>
    <w:rsid w:val="00E96305"/>
    <w:rsid w:val="00EA4775"/>
    <w:rsid w:val="00EB78E2"/>
    <w:rsid w:val="00EC0743"/>
    <w:rsid w:val="00ED061C"/>
    <w:rsid w:val="00ED3B7D"/>
    <w:rsid w:val="00EF35BA"/>
    <w:rsid w:val="00F0446C"/>
    <w:rsid w:val="00F141CA"/>
    <w:rsid w:val="00F1620D"/>
    <w:rsid w:val="00F43CAD"/>
    <w:rsid w:val="00F50162"/>
    <w:rsid w:val="00F54BFB"/>
    <w:rsid w:val="00F55A51"/>
    <w:rsid w:val="00F738D8"/>
    <w:rsid w:val="00F73958"/>
    <w:rsid w:val="00F80F35"/>
    <w:rsid w:val="00F951E1"/>
    <w:rsid w:val="00F956D9"/>
    <w:rsid w:val="00FA6F66"/>
    <w:rsid w:val="00FA7A9E"/>
    <w:rsid w:val="00FB0934"/>
    <w:rsid w:val="00FC473E"/>
    <w:rsid w:val="00FD6431"/>
    <w:rsid w:val="00FF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E5DCE"/>
  <w15:docId w15:val="{44401EBA-EC3C-4ED8-B239-8D0504962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864"/>
  </w:style>
  <w:style w:type="paragraph" w:styleId="Footer">
    <w:name w:val="footer"/>
    <w:basedOn w:val="Normal"/>
    <w:link w:val="FooterChar"/>
    <w:uiPriority w:val="99"/>
    <w:unhideWhenUsed/>
    <w:rsid w:val="008A68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6864"/>
  </w:style>
  <w:style w:type="paragraph" w:styleId="BalloonText">
    <w:name w:val="Balloon Text"/>
    <w:basedOn w:val="Normal"/>
    <w:link w:val="BalloonTextChar"/>
    <w:uiPriority w:val="99"/>
    <w:semiHidden/>
    <w:unhideWhenUsed/>
    <w:rsid w:val="008A6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8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04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35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dreibelbis.wikispaces.com/" TargetMode="External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hyperlink" Target="http://commons.wikimedia.org/wiki/File:Pastasciutta.JPG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entralmethodistnurseryschool.com" TargetMode="External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S\Documents\Small%20Street%20Journal\SSJ%202014-15\Small%20Street%20Journal%20October%202014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98BB7-C7A0-4B6D-834D-DF63448D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Street Journal October 2014</Template>
  <TotalTime>153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CMNS</dc:creator>
  <cp:lastModifiedBy>Central Methodist Nursery School</cp:lastModifiedBy>
  <cp:revision>13</cp:revision>
  <cp:lastPrinted>2015-03-05T17:33:00Z</cp:lastPrinted>
  <dcterms:created xsi:type="dcterms:W3CDTF">2019-02-14T19:08:00Z</dcterms:created>
  <dcterms:modified xsi:type="dcterms:W3CDTF">2019-03-14T15:54:00Z</dcterms:modified>
</cp:coreProperties>
</file>